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Ind w:w="3964" w:type="dxa"/>
        <w:tblLook w:val="04A0" w:firstRow="1" w:lastRow="0" w:firstColumn="1" w:lastColumn="0" w:noHBand="0" w:noVBand="1"/>
      </w:tblPr>
      <w:tblGrid>
        <w:gridCol w:w="2552"/>
        <w:gridCol w:w="2832"/>
      </w:tblGrid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ind w:left="-118" w:firstLine="118"/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Gesuchs Eingang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Gesuchs Eingang"/>
            <w:tag w:val="Gesuchs Eingang"/>
            <w:id w:val="960458230"/>
            <w:lock w:val="sdtLocked"/>
            <w:placeholder>
              <w:docPart w:val="E6C6D383B6974CD080F4EE4E95C9B44E"/>
            </w:placeholder>
          </w:sdtPr>
          <w:sdtEndPr/>
          <w:sdtContent>
            <w:tc>
              <w:tcPr>
                <w:tcW w:w="2832" w:type="dxa"/>
              </w:tcPr>
              <w:p w:rsidR="00DB545A" w:rsidRDefault="00DB545A" w:rsidP="00311B2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</w:p>
            </w:tc>
            <w:bookmarkStart w:id="0" w:name="_GoBack" w:displacedByCustomXml="next"/>
            <w:bookmarkEnd w:id="0" w:displacedByCustomXml="next"/>
          </w:sdtContent>
        </w:sdt>
      </w:tr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Schlüsselabgabe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Schlüsselabgabe"/>
            <w:tag w:val="Schlüsselabgabe"/>
            <w:id w:val="-1042975108"/>
            <w:lock w:val="sdtLocked"/>
            <w:placeholder>
              <w:docPart w:val="8DCFFC317F5B4D63BD9C28B2C931A9AF"/>
            </w:placeholder>
            <w:showingPlcHdr/>
          </w:sdtPr>
          <w:sdtEndPr/>
          <w:sdtContent>
            <w:tc>
              <w:tcPr>
                <w:tcW w:w="2832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Schlüssel retour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Schlüssel retour"/>
            <w:tag w:val="Schlüssel retour"/>
            <w:id w:val="-821510261"/>
            <w:lock w:val="sdtLocked"/>
            <w:placeholder>
              <w:docPart w:val="816F0689DC15417BACFB3D720CA7CF3A"/>
            </w:placeholder>
            <w:showingPlcHdr/>
          </w:sdtPr>
          <w:sdtEndPr/>
          <w:sdtContent>
            <w:tc>
              <w:tcPr>
                <w:tcW w:w="2832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</w:tbl>
    <w:p w:rsidR="00DB545A" w:rsidRPr="001921DA" w:rsidRDefault="001921DA" w:rsidP="001921DA">
      <w:pPr>
        <w:pStyle w:val="Textkrper"/>
        <w:tabs>
          <w:tab w:val="left" w:pos="3969"/>
          <w:tab w:val="left" w:pos="5529"/>
          <w:tab w:val="right" w:pos="9356"/>
        </w:tabs>
        <w:rPr>
          <w:rFonts w:eastAsiaTheme="minorHAnsi"/>
          <w:color w:val="231F20"/>
          <w:sz w:val="18"/>
          <w:szCs w:val="18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sz w:val="18"/>
          <w:szCs w:val="18"/>
          <w:lang w:val="de-CH" w:eastAsia="en-US" w:bidi="ar-SA"/>
        </w:rPr>
        <w:tab/>
      </w:r>
      <w:r>
        <w:rPr>
          <w:rFonts w:eastAsiaTheme="minorHAnsi"/>
          <w:color w:val="231F20"/>
          <w:sz w:val="18"/>
          <w:szCs w:val="18"/>
          <w:lang w:val="de-CH" w:eastAsia="en-US" w:bidi="ar-SA"/>
        </w:rPr>
        <w:tab/>
        <w:t>Durch Gemeinde auszufüllen</w:t>
      </w:r>
    </w:p>
    <w:p w:rsidR="00DB545A" w:rsidRP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B545A">
        <w:rPr>
          <w:rFonts w:eastAsiaTheme="minorHAnsi"/>
          <w:b/>
          <w:color w:val="231F20"/>
          <w:lang w:val="de-CH" w:eastAsia="en-US" w:bidi="ar-SA"/>
        </w:rPr>
        <w:t xml:space="preserve">Angaben zum Gesuchsteller </w:t>
      </w:r>
    </w:p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Verein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Verein"/>
            <w:tag w:val="Verein"/>
            <w:id w:val="-1700467123"/>
            <w:lock w:val="sdtLocked"/>
            <w:placeholder>
              <w:docPart w:val="579D7E1E42DE4C2E8A81AC687B46E0A9"/>
            </w:placeholder>
            <w:showingPlcHdr/>
          </w:sdtPr>
          <w:sdtEndPr/>
          <w:sdtContent>
            <w:tc>
              <w:tcPr>
                <w:tcW w:w="4674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Vorname, Name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Vorname, Name"/>
            <w:tag w:val="Vorname, Name"/>
            <w:id w:val="1709218577"/>
            <w:lock w:val="sdtLocked"/>
            <w:placeholder>
              <w:docPart w:val="C17706B2F7D2411F923097792CC9EE58"/>
            </w:placeholder>
            <w:showingPlcHdr/>
          </w:sdtPr>
          <w:sdtEndPr/>
          <w:sdtContent>
            <w:tc>
              <w:tcPr>
                <w:tcW w:w="4674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Adresse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Adresse"/>
            <w:tag w:val="Adresse"/>
            <w:id w:val="879360751"/>
            <w:lock w:val="sdtLocked"/>
            <w:placeholder>
              <w:docPart w:val="06069D702C354D15B7A6B32488FCC178"/>
            </w:placeholder>
            <w:showingPlcHdr/>
          </w:sdtPr>
          <w:sdtEndPr/>
          <w:sdtContent>
            <w:tc>
              <w:tcPr>
                <w:tcW w:w="4674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Telefonnummer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Telefonnummer"/>
            <w:tag w:val="Telefonnummer"/>
            <w:id w:val="131680381"/>
            <w:lock w:val="sdtLocked"/>
            <w:placeholder>
              <w:docPart w:val="72283AA63105414CA612FC621FFE168D"/>
            </w:placeholder>
            <w:showingPlcHdr/>
          </w:sdtPr>
          <w:sdtEndPr/>
          <w:sdtContent>
            <w:tc>
              <w:tcPr>
                <w:tcW w:w="4674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E-Mailadresse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E-Mailadresse"/>
            <w:tag w:val="E-Mailadresse"/>
            <w:id w:val="1203518115"/>
            <w:lock w:val="sdtLocked"/>
            <w:placeholder>
              <w:docPart w:val="894FEA38CB174C3FB006B409B61B9B08"/>
            </w:placeholder>
            <w:showingPlcHdr/>
          </w:sdtPr>
          <w:sdtEndPr/>
          <w:sdtContent>
            <w:tc>
              <w:tcPr>
                <w:tcW w:w="4674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Geburtsdatum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Geburtsdatum"/>
            <w:tag w:val="Geburtsdatum"/>
            <w:id w:val="-495193990"/>
            <w:lock w:val="sdtLocked"/>
            <w:placeholder>
              <w:docPart w:val="5C1DCA80FB9A4166B3A465D33DB64A0C"/>
            </w:placeholder>
            <w:showingPlcHdr/>
          </w:sdtPr>
          <w:sdtEndPr/>
          <w:sdtContent>
            <w:tc>
              <w:tcPr>
                <w:tcW w:w="4674" w:type="dxa"/>
              </w:tcPr>
              <w:p w:rsidR="00DB545A" w:rsidRDefault="00B36C55" w:rsidP="00B36C55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B545A" w:rsidRP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B545A">
        <w:rPr>
          <w:rFonts w:eastAsiaTheme="minorHAnsi"/>
          <w:b/>
          <w:color w:val="231F20"/>
          <w:lang w:val="de-CH" w:eastAsia="en-US" w:bidi="ar-SA"/>
        </w:rPr>
        <w:t xml:space="preserve">Angaben zur Nutzung </w:t>
      </w:r>
    </w:p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2C11F1" w:rsidRDefault="00311B21" w:rsidP="002C11F1">
      <w:pPr>
        <w:pStyle w:val="Textkrper"/>
        <w:tabs>
          <w:tab w:val="left" w:pos="851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22182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eastAsiaTheme="minorHAnsi"/>
          <w:color w:val="231F20"/>
          <w:lang w:val="de-CH" w:eastAsia="en-US" w:bidi="ar-SA"/>
        </w:rPr>
        <w:t xml:space="preserve"> </w:t>
      </w:r>
      <w:r w:rsidR="002C11F1">
        <w:rPr>
          <w:rFonts w:eastAsiaTheme="minorHAnsi"/>
          <w:color w:val="231F20"/>
          <w:lang w:val="de-CH" w:eastAsia="en-US" w:bidi="ar-SA"/>
        </w:rPr>
        <w:t xml:space="preserve">Nutzung Turnhalle Nord </w:t>
      </w:r>
      <w:r w:rsidR="001921DA">
        <w:rPr>
          <w:rFonts w:eastAsiaTheme="minorHAnsi"/>
          <w:color w:val="231F20"/>
          <w:lang w:val="de-CH" w:eastAsia="en-US" w:bidi="ar-SA"/>
        </w:rPr>
        <w:t>(alt)</w:t>
      </w:r>
      <w:r w:rsidR="00686604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755823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  <w:r w:rsidR="002C11F1">
        <w:rPr>
          <w:rFonts w:eastAsiaTheme="minorHAnsi"/>
          <w:color w:val="231F20"/>
          <w:lang w:val="de-CH" w:eastAsia="en-US" w:bidi="ar-SA"/>
        </w:rPr>
        <w:t xml:space="preserve">Nutzung Turnhalle Süd </w:t>
      </w:r>
      <w:r w:rsidR="001921DA">
        <w:rPr>
          <w:rFonts w:eastAsiaTheme="minorHAnsi"/>
          <w:color w:val="231F20"/>
          <w:lang w:val="de-CH" w:eastAsia="en-US" w:bidi="ar-SA"/>
        </w:rPr>
        <w:t>(neu)</w:t>
      </w:r>
    </w:p>
    <w:p w:rsidR="002C11F1" w:rsidRDefault="002C11F1" w:rsidP="002C11F1">
      <w:pPr>
        <w:pStyle w:val="Textkrper"/>
        <w:tabs>
          <w:tab w:val="left" w:pos="851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2C11F1" w:rsidRPr="00686604" w:rsidRDefault="001921DA" w:rsidP="00686604">
      <w:pPr>
        <w:pStyle w:val="Textkrper"/>
        <w:tabs>
          <w:tab w:val="left" w:pos="851"/>
          <w:tab w:val="left" w:pos="3969"/>
          <w:tab w:val="left" w:pos="5529"/>
        </w:tabs>
        <w:spacing w:after="120"/>
        <w:rPr>
          <w:rFonts w:eastAsiaTheme="minorHAnsi"/>
          <w:color w:val="231F20"/>
          <w:u w:val="single"/>
          <w:lang w:val="de-CH" w:eastAsia="en-US" w:bidi="ar-SA"/>
        </w:rPr>
      </w:pPr>
      <w:r>
        <w:rPr>
          <w:rFonts w:eastAsiaTheme="minorHAnsi"/>
          <w:color w:val="231F20"/>
          <w:u w:val="single"/>
          <w:lang w:val="de-CH" w:eastAsia="en-US" w:bidi="ar-SA"/>
        </w:rPr>
        <w:t>Wochentag</w:t>
      </w:r>
    </w:p>
    <w:p w:rsidR="002C11F1" w:rsidRDefault="00311B21" w:rsidP="00686604">
      <w:pPr>
        <w:pStyle w:val="Textkrper"/>
        <w:tabs>
          <w:tab w:val="left" w:pos="851"/>
          <w:tab w:val="left" w:pos="1418"/>
          <w:tab w:val="left" w:pos="2977"/>
          <w:tab w:val="left" w:pos="4536"/>
          <w:tab w:val="left" w:pos="6379"/>
        </w:tabs>
        <w:spacing w:after="120"/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4286532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Montag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645211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Dienstag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227575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Mittwoch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1830741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Donnerstag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580408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D14DA0">
        <w:rPr>
          <w:rFonts w:eastAsiaTheme="minorHAnsi"/>
          <w:color w:val="231F20"/>
          <w:lang w:val="de-CH" w:eastAsia="en-US" w:bidi="ar-SA"/>
        </w:rPr>
        <w:t xml:space="preserve"> Freitag</w:t>
      </w:r>
    </w:p>
    <w:p w:rsidR="002C11F1" w:rsidRDefault="002C11F1" w:rsidP="002C11F1">
      <w:pPr>
        <w:pStyle w:val="Textkrper"/>
        <w:tabs>
          <w:tab w:val="left" w:pos="851"/>
          <w:tab w:val="left" w:pos="1418"/>
          <w:tab w:val="left" w:pos="2977"/>
          <w:tab w:val="left" w:pos="4536"/>
          <w:tab w:val="left" w:pos="6379"/>
        </w:tabs>
        <w:rPr>
          <w:rFonts w:eastAsiaTheme="minorHAnsi"/>
          <w:color w:val="231F20"/>
          <w:sz w:val="16"/>
          <w:szCs w:val="16"/>
          <w:lang w:val="de-CH" w:eastAsia="en-US" w:bidi="ar-SA"/>
        </w:rPr>
      </w:pPr>
    </w:p>
    <w:p w:rsidR="002C11F1" w:rsidRDefault="001921DA" w:rsidP="001921DA">
      <w:pPr>
        <w:pStyle w:val="Textkrper"/>
        <w:tabs>
          <w:tab w:val="left" w:pos="851"/>
          <w:tab w:val="left" w:pos="3969"/>
          <w:tab w:val="left" w:pos="5529"/>
        </w:tabs>
        <w:spacing w:after="120"/>
        <w:rPr>
          <w:rFonts w:eastAsiaTheme="minorHAnsi"/>
          <w:color w:val="231F20"/>
          <w:u w:val="single"/>
          <w:lang w:val="de-CH" w:eastAsia="en-US" w:bidi="ar-SA"/>
        </w:rPr>
      </w:pPr>
      <w:r>
        <w:rPr>
          <w:rFonts w:eastAsiaTheme="minorHAnsi"/>
          <w:color w:val="231F20"/>
          <w:u w:val="single"/>
          <w:lang w:val="de-CH" w:eastAsia="en-US" w:bidi="ar-SA"/>
        </w:rPr>
        <w:t>Zeit</w:t>
      </w:r>
    </w:p>
    <w:p w:rsidR="001921DA" w:rsidRPr="001921DA" w:rsidRDefault="00311B21" w:rsidP="00D14DA0">
      <w:pPr>
        <w:pStyle w:val="Textkrper"/>
        <w:tabs>
          <w:tab w:val="left" w:pos="851"/>
          <w:tab w:val="right" w:pos="3119"/>
          <w:tab w:val="left" w:pos="3969"/>
          <w:tab w:val="left" w:pos="5529"/>
        </w:tabs>
        <w:spacing w:after="120"/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192309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17:30 – 19:00 Uhr </w:t>
      </w:r>
      <w:r w:rsidR="00D14DA0">
        <w:rPr>
          <w:rFonts w:eastAsiaTheme="minorHAnsi"/>
          <w:color w:val="231F20"/>
          <w:lang w:val="de-CH" w:eastAsia="en-US" w:bidi="ar-SA"/>
        </w:rPr>
        <w:tab/>
        <w:t>oder</w:t>
      </w:r>
      <w:r w:rsidR="001921DA" w:rsidRPr="001921DA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1427265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18:00 – 20:00 Uhr </w:t>
      </w:r>
    </w:p>
    <w:p w:rsidR="001921DA" w:rsidRPr="001921DA" w:rsidRDefault="00311B21" w:rsidP="00D14DA0">
      <w:pPr>
        <w:pStyle w:val="Textkrper"/>
        <w:tabs>
          <w:tab w:val="left" w:pos="851"/>
          <w:tab w:val="right" w:pos="3119"/>
          <w:tab w:val="left" w:pos="3969"/>
          <w:tab w:val="left" w:pos="5529"/>
        </w:tabs>
        <w:spacing w:after="120"/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31464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19:00 – 20:30 Uhr </w:t>
      </w:r>
      <w:r w:rsidR="001921DA" w:rsidRPr="001921DA">
        <w:rPr>
          <w:rFonts w:eastAsiaTheme="minorHAnsi"/>
          <w:color w:val="231F20"/>
          <w:lang w:val="de-CH" w:eastAsia="en-US" w:bidi="ar-SA"/>
        </w:rPr>
        <w:tab/>
      </w:r>
      <w:r w:rsidR="00D14DA0">
        <w:rPr>
          <w:rFonts w:eastAsiaTheme="minorHAnsi"/>
          <w:color w:val="231F20"/>
          <w:lang w:val="de-CH" w:eastAsia="en-US" w:bidi="ar-SA"/>
        </w:rPr>
        <w:t>oder</w:t>
      </w:r>
      <w:r w:rsidR="00D14DA0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21430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20:00 – 22:00 Uhr </w:t>
      </w:r>
    </w:p>
    <w:p w:rsidR="002C11F1" w:rsidRPr="00D14DA0" w:rsidRDefault="00311B21" w:rsidP="00D14DA0">
      <w:pPr>
        <w:pStyle w:val="Textkrper"/>
        <w:tabs>
          <w:tab w:val="left" w:pos="851"/>
          <w:tab w:val="right" w:pos="3119"/>
          <w:tab w:val="left" w:pos="3969"/>
          <w:tab w:val="left" w:pos="5529"/>
        </w:tabs>
        <w:spacing w:after="120"/>
        <w:rPr>
          <w:rFonts w:eastAsiaTheme="minorHAnsi"/>
          <w:color w:val="231F20"/>
          <w:u w:val="single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1386152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20:30 – 22:00 Uhr </w:t>
      </w:r>
      <w:r w:rsidR="00D14DA0">
        <w:rPr>
          <w:rFonts w:eastAsiaTheme="minorHAnsi"/>
          <w:color w:val="231F20"/>
          <w:lang w:val="de-CH" w:eastAsia="en-US" w:bidi="ar-SA"/>
        </w:rPr>
        <w:tab/>
        <w:t>oder</w:t>
      </w:r>
      <w:r w:rsidR="00D14DA0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1417389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D14DA0" w:rsidRPr="00D14DA0">
        <w:rPr>
          <w:rFonts w:eastAsiaTheme="minorHAnsi"/>
          <w:color w:val="231F20"/>
          <w:lang w:val="de-CH" w:eastAsia="en-US" w:bidi="ar-SA"/>
        </w:rPr>
        <w:t xml:space="preserve"> andere: </w:t>
      </w:r>
      <w:r w:rsidR="00B36C55">
        <w:rPr>
          <w:rFonts w:eastAsiaTheme="minorHAnsi"/>
          <w:color w:val="231F20"/>
          <w:u w:val="single"/>
          <w:lang w:val="de-CH" w:eastAsia="en-US" w:bidi="ar-SA"/>
        </w:rPr>
        <w:t xml:space="preserve">von: </w:t>
      </w:r>
      <w:sdt>
        <w:sdtPr>
          <w:rPr>
            <w:rFonts w:eastAsiaTheme="minorHAnsi"/>
            <w:color w:val="231F20"/>
            <w:u w:val="single"/>
            <w:lang w:val="de-CH" w:eastAsia="en-US" w:bidi="ar-SA"/>
          </w:rPr>
          <w:alias w:val="Von-Zeit"/>
          <w:tag w:val="Von-Zeit"/>
          <w:id w:val="225494435"/>
          <w:lock w:val="sdtLocked"/>
          <w:placeholder>
            <w:docPart w:val="43A09B0C17D5449E921BF515B6C998EA"/>
          </w:placeholder>
          <w:showingPlcHdr/>
        </w:sdtPr>
        <w:sdtEndPr/>
        <w:sdtContent>
          <w:r w:rsidR="00317F9E">
            <w:rPr>
              <w:rStyle w:val="Platzhaltertext"/>
              <w:u w:val="single"/>
            </w:rPr>
            <w:t>xx:xx</w:t>
          </w:r>
        </w:sdtContent>
      </w:sdt>
      <w:r w:rsidR="00317F9E">
        <w:rPr>
          <w:rFonts w:eastAsiaTheme="minorHAnsi"/>
          <w:color w:val="231F20"/>
          <w:u w:val="single"/>
          <w:lang w:val="de-CH" w:eastAsia="en-US" w:bidi="ar-SA"/>
        </w:rPr>
        <w:t xml:space="preserve"> </w:t>
      </w:r>
      <w:r w:rsidR="002C11F1" w:rsidRPr="00D14DA0">
        <w:rPr>
          <w:rFonts w:eastAsiaTheme="minorHAnsi"/>
          <w:color w:val="231F20"/>
          <w:u w:val="single"/>
          <w:lang w:val="de-CH" w:eastAsia="en-US" w:bidi="ar-SA"/>
        </w:rPr>
        <w:t>bis</w:t>
      </w:r>
      <w:r w:rsidR="002C11F1" w:rsidRPr="00317F9E">
        <w:rPr>
          <w:rFonts w:eastAsiaTheme="minorHAnsi"/>
          <w:color w:val="231F20"/>
          <w:lang w:val="de-CH" w:eastAsia="en-US" w:bidi="ar-SA"/>
        </w:rPr>
        <w:t>:</w:t>
      </w:r>
      <w:r w:rsidR="00317F9E" w:rsidRPr="00317F9E">
        <w:rPr>
          <w:rFonts w:eastAsiaTheme="minorHAnsi"/>
          <w:color w:val="231F20"/>
          <w:lang w:val="de-CH" w:eastAsia="en-US" w:bidi="ar-SA"/>
        </w:rPr>
        <w:t xml:space="preserve"> </w:t>
      </w:r>
      <w:sdt>
        <w:sdtPr>
          <w:rPr>
            <w:rFonts w:eastAsiaTheme="minorHAnsi"/>
            <w:color w:val="231F20"/>
            <w:lang w:val="de-CH" w:eastAsia="en-US" w:bidi="ar-SA"/>
          </w:rPr>
          <w:alias w:val="Bis-Zeit"/>
          <w:tag w:val="Bis-Zeit"/>
          <w:id w:val="974335946"/>
          <w:lock w:val="sdtLocked"/>
          <w:placeholder>
            <w:docPart w:val="0B3E9D5A5EC44D89BA5A3A2FC5B2FA40"/>
          </w:placeholder>
          <w:showingPlcHdr/>
        </w:sdtPr>
        <w:sdtEndPr/>
        <w:sdtContent>
          <w:r w:rsidR="00317F9E" w:rsidRPr="00317F9E">
            <w:rPr>
              <w:rStyle w:val="Platzhaltertext"/>
              <w:u w:val="single"/>
            </w:rPr>
            <w:t>xx:xx</w:t>
          </w:r>
        </w:sdtContent>
      </w:sdt>
      <w:r w:rsidR="00317F9E">
        <w:rPr>
          <w:rFonts w:eastAsiaTheme="minorHAnsi"/>
          <w:color w:val="231F20"/>
          <w:u w:val="single"/>
          <w:lang w:val="de-CH" w:eastAsia="en-US" w:bidi="ar-SA"/>
        </w:rPr>
        <w:t xml:space="preserve"> </w:t>
      </w:r>
      <w:r w:rsidR="001921DA" w:rsidRPr="00D14DA0">
        <w:rPr>
          <w:rFonts w:eastAsiaTheme="minorHAnsi"/>
          <w:color w:val="231F20"/>
          <w:u w:val="single"/>
          <w:lang w:val="de-CH" w:eastAsia="en-US" w:bidi="ar-SA"/>
        </w:rPr>
        <w:t xml:space="preserve">Uhr </w:t>
      </w:r>
    </w:p>
    <w:p w:rsidR="00DB545A" w:rsidRPr="001921D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2C11F1" w:rsidRPr="00686604" w:rsidRDefault="00686604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 xml:space="preserve">Frequenz </w:t>
      </w:r>
    </w:p>
    <w:p w:rsidR="00DB545A" w:rsidRPr="00593CD3" w:rsidRDefault="00311B21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1268119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593CD3">
        <w:rPr>
          <w:rFonts w:eastAsiaTheme="minorHAnsi"/>
          <w:color w:val="231F20"/>
          <w:lang w:val="de-CH" w:eastAsia="en-US" w:bidi="ar-SA"/>
        </w:rPr>
        <w:t xml:space="preserve"> Wöchentlich   </w:t>
      </w:r>
      <w:sdt>
        <w:sdtPr>
          <w:rPr>
            <w:rFonts w:eastAsiaTheme="minorHAnsi"/>
            <w:color w:val="231F20"/>
            <w:lang w:val="de-CH" w:eastAsia="en-US" w:bidi="ar-SA"/>
          </w:rPr>
          <w:id w:val="-1133795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593CD3">
        <w:rPr>
          <w:rFonts w:eastAsiaTheme="minorHAnsi"/>
          <w:color w:val="231F20"/>
          <w:lang w:val="de-CH" w:eastAsia="en-US" w:bidi="ar-SA"/>
        </w:rPr>
        <w:t xml:space="preserve"> andere: </w:t>
      </w:r>
      <w:sdt>
        <w:sdtPr>
          <w:rPr>
            <w:rFonts w:eastAsiaTheme="minorHAnsi"/>
            <w:color w:val="231F20"/>
            <w:lang w:val="de-CH" w:eastAsia="en-US" w:bidi="ar-SA"/>
          </w:rPr>
          <w:alias w:val="Andere Frequenz"/>
          <w:tag w:val="Andere Frequenz"/>
          <w:id w:val="-104115447"/>
          <w:lock w:val="sdtLocked"/>
          <w:placeholder>
            <w:docPart w:val="EE84DB4E938844E5903F1B9696DF26E0"/>
          </w:placeholder>
          <w:showingPlcHdr/>
        </w:sdtPr>
        <w:sdtEndPr/>
        <w:sdtContent>
          <w:r w:rsidR="00317F9E" w:rsidRPr="00317F9E">
            <w:rPr>
              <w:rStyle w:val="Platzhaltertext"/>
              <w:u w:val="single"/>
            </w:rPr>
            <w:t>Klicken hier, um Text einzugeben.</w:t>
          </w:r>
        </w:sdtContent>
      </w:sdt>
    </w:p>
    <w:p w:rsidR="00593CD3" w:rsidRPr="00593CD3" w:rsidRDefault="00311B21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246007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593CD3">
        <w:rPr>
          <w:rFonts w:eastAsiaTheme="minorHAnsi"/>
          <w:color w:val="231F20"/>
          <w:lang w:val="de-CH" w:eastAsia="en-US" w:bidi="ar-SA"/>
        </w:rPr>
        <w:t xml:space="preserve"> Nutzung ganzjährlich </w:t>
      </w:r>
    </w:p>
    <w:p w:rsidR="00593CD3" w:rsidRDefault="00311B21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1306279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593CD3" w:rsidRPr="00593CD3">
        <w:rPr>
          <w:rFonts w:eastAsiaTheme="minorHAnsi"/>
          <w:color w:val="231F20"/>
          <w:lang w:val="de-CH" w:eastAsia="en-US" w:bidi="ar-SA"/>
        </w:rPr>
        <w:t xml:space="preserve"> An</w:t>
      </w:r>
      <w:r w:rsidR="00317F9E">
        <w:rPr>
          <w:rFonts w:eastAsiaTheme="minorHAnsi"/>
          <w:color w:val="231F20"/>
          <w:lang w:val="de-CH" w:eastAsia="en-US" w:bidi="ar-SA"/>
        </w:rPr>
        <w:t xml:space="preserve">dere Nutzung von/bis (Monate): </w:t>
      </w:r>
      <w:sdt>
        <w:sdtPr>
          <w:rPr>
            <w:rFonts w:eastAsiaTheme="minorHAnsi"/>
            <w:color w:val="231F20"/>
            <w:lang w:val="de-CH" w:eastAsia="en-US" w:bidi="ar-SA"/>
          </w:rPr>
          <w:alias w:val="Monat"/>
          <w:tag w:val="Monat"/>
          <w:id w:val="-879854722"/>
          <w:lock w:val="sdtLocked"/>
          <w:placeholder>
            <w:docPart w:val="A6EB068EF10D41169721B07879DEF07A"/>
          </w:placeholder>
          <w:showingPlcHdr/>
        </w:sdtPr>
        <w:sdtEndPr/>
        <w:sdtContent>
          <w:r w:rsidR="00317F9E" w:rsidRPr="00317F9E">
            <w:rPr>
              <w:rStyle w:val="Platzhaltertext"/>
              <w:u w:val="single"/>
            </w:rPr>
            <w:t>Klicken Sie hier, um Text einzugeben.</w:t>
          </w:r>
        </w:sdtContent>
      </w:sdt>
    </w:p>
    <w:p w:rsidR="00D14DA0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686604" w:rsidRDefault="00311B21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  <w:sdt>
        <w:sdtPr>
          <w:rPr>
            <w:rFonts w:ascii="Arial" w:eastAsiaTheme="minorHAnsi" w:hAnsi="Arial" w:cs="Arial"/>
            <w:color w:val="231F20"/>
            <w:lang w:val="de-CH" w:eastAsia="en-US" w:bidi="ar-SA"/>
          </w:rPr>
          <w:id w:val="-425889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cs="Arial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  <w:r w:rsidR="00686604">
        <w:rPr>
          <w:rFonts w:ascii="Arial" w:eastAsiaTheme="minorHAnsi" w:hAnsi="Arial" w:cs="Arial"/>
          <w:color w:val="231F20"/>
          <w:lang w:val="de-CH" w:eastAsia="en-US" w:bidi="ar-SA"/>
        </w:rPr>
        <w:tab/>
      </w:r>
      <w:r w:rsidR="00686604" w:rsidRPr="00686604">
        <w:rPr>
          <w:rFonts w:eastAsiaTheme="minorHAnsi"/>
          <w:color w:val="231F20"/>
          <w:lang w:val="de-CH" w:eastAsia="en-US" w:bidi="ar-SA"/>
        </w:rPr>
        <w:t>Ich habe das Benützungsreglement der Gemeinde Büsserach und die Hausordnung der Turnhallen gelesen und zeige mich damit einverstanden.</w:t>
      </w:r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</w:p>
    <w:p w:rsidR="00317F9E" w:rsidRPr="00317F9E" w:rsidRDefault="00317F9E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</w:p>
    <w:p w:rsidR="00593CD3" w:rsidRP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593CD3">
        <w:rPr>
          <w:rFonts w:eastAsiaTheme="minorHAnsi"/>
          <w:b/>
          <w:color w:val="231F20"/>
          <w:lang w:val="de-CH" w:eastAsia="en-US" w:bidi="ar-SA"/>
        </w:rPr>
        <w:t>Ort</w:t>
      </w:r>
      <w:r w:rsidR="0014478A">
        <w:rPr>
          <w:rFonts w:eastAsiaTheme="minorHAnsi"/>
          <w:b/>
          <w:color w:val="231F20"/>
          <w:lang w:val="de-CH" w:eastAsia="en-US" w:bidi="ar-SA"/>
        </w:rPr>
        <w:t xml:space="preserve"> </w:t>
      </w:r>
      <w:r w:rsidRPr="00593CD3">
        <w:rPr>
          <w:rFonts w:eastAsiaTheme="minorHAnsi"/>
          <w:b/>
          <w:color w:val="231F20"/>
          <w:lang w:val="de-CH" w:eastAsia="en-US" w:bidi="ar-SA"/>
        </w:rPr>
        <w:t>/</w:t>
      </w:r>
      <w:r w:rsidR="0014478A">
        <w:rPr>
          <w:rFonts w:eastAsiaTheme="minorHAnsi"/>
          <w:b/>
          <w:color w:val="231F20"/>
          <w:lang w:val="de-CH" w:eastAsia="en-US" w:bidi="ar-SA"/>
        </w:rPr>
        <w:t xml:space="preserve"> </w:t>
      </w:r>
      <w:r w:rsidRPr="00593CD3">
        <w:rPr>
          <w:rFonts w:eastAsiaTheme="minorHAnsi"/>
          <w:b/>
          <w:color w:val="231F20"/>
          <w:lang w:val="de-CH" w:eastAsia="en-US" w:bidi="ar-SA"/>
        </w:rPr>
        <w:t>Datum:</w:t>
      </w:r>
      <w:r w:rsidRPr="00593CD3">
        <w:rPr>
          <w:rFonts w:eastAsiaTheme="minorHAnsi"/>
          <w:b/>
          <w:color w:val="231F20"/>
          <w:lang w:val="de-CH" w:eastAsia="en-US" w:bidi="ar-SA"/>
        </w:rPr>
        <w:tab/>
        <w:t>Unterschrift</w:t>
      </w:r>
      <w:r>
        <w:rPr>
          <w:rFonts w:eastAsiaTheme="minorHAnsi"/>
          <w:b/>
          <w:color w:val="231F20"/>
          <w:lang w:val="de-CH" w:eastAsia="en-US" w:bidi="ar-SA"/>
        </w:rPr>
        <w:t xml:space="preserve"> Gesuchsteller</w:t>
      </w:r>
      <w:r w:rsidRPr="00593CD3">
        <w:rPr>
          <w:rFonts w:eastAsiaTheme="minorHAnsi"/>
          <w:b/>
          <w:color w:val="231F20"/>
          <w:lang w:val="de-CH" w:eastAsia="en-US" w:bidi="ar-SA"/>
        </w:rPr>
        <w:t>:</w:t>
      </w:r>
    </w:p>
    <w:tbl>
      <w:tblPr>
        <w:tblStyle w:val="Tabellenraster"/>
        <w:tblW w:w="9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582"/>
      </w:tblGrid>
      <w:tr w:rsidR="0014478A" w:rsidTr="0014478A">
        <w:trPr>
          <w:trHeight w:val="1117"/>
        </w:trPr>
        <w:sdt>
          <w:sdtPr>
            <w:rPr>
              <w:rFonts w:eastAsiaTheme="minorHAnsi"/>
              <w:color w:val="231F20"/>
              <w:lang w:val="de-CH" w:eastAsia="en-US" w:bidi="ar-SA"/>
            </w:rPr>
            <w:alias w:val="Ort / Datum"/>
            <w:tag w:val="Ort / Datum"/>
            <w:id w:val="-864363298"/>
            <w:lock w:val="sdtLocked"/>
            <w:placeholder>
              <w:docPart w:val="514745A675C74B4881E283AC219C289B"/>
            </w:placeholder>
            <w:showingPlcHdr/>
          </w:sdtPr>
          <w:sdtEndPr/>
          <w:sdtContent>
            <w:tc>
              <w:tcPr>
                <w:tcW w:w="3828" w:type="dxa"/>
              </w:tcPr>
              <w:p w:rsidR="0014478A" w:rsidRPr="0014478A" w:rsidRDefault="0014478A" w:rsidP="0014478A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  <w:sdt>
          <w:sdtPr>
            <w:rPr>
              <w:rFonts w:eastAsiaTheme="minorHAnsi"/>
              <w:color w:val="231F20"/>
              <w:u w:val="single"/>
              <w:lang w:val="de-CH" w:eastAsia="en-US" w:bidi="ar-SA"/>
            </w:rPr>
            <w:alias w:val="Unterschrift"/>
            <w:tag w:val="Unterschrift"/>
            <w:id w:val="-1372444952"/>
            <w:lock w:val="sdtLocked"/>
            <w:showingPlcHdr/>
            <w:picture/>
          </w:sdtPr>
          <w:sdtEndPr/>
          <w:sdtContent>
            <w:tc>
              <w:tcPr>
                <w:tcW w:w="5582" w:type="dxa"/>
              </w:tcPr>
              <w:p w:rsidR="0014478A" w:rsidRDefault="0014478A" w:rsidP="00593CD3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u w:val="single"/>
                    <w:lang w:val="de-CH" w:eastAsia="en-US" w:bidi="ar-SA"/>
                  </w:rPr>
                </w:pPr>
                <w:r w:rsidRPr="0014478A">
                  <w:rPr>
                    <w:rFonts w:eastAsiaTheme="minorHAnsi"/>
                    <w:noProof/>
                    <w:color w:val="231F20"/>
                    <w:lang w:val="de-CH" w:eastAsia="de-CH" w:bidi="ar-SA"/>
                  </w:rPr>
                  <w:drawing>
                    <wp:inline distT="0" distB="0" distL="0" distR="0">
                      <wp:extent cx="2825784" cy="749643"/>
                      <wp:effectExtent l="0" t="0" r="0" b="0"/>
                      <wp:docPr id="8" name="Bild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88567" cy="766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14478A" w:rsidRDefault="0014478A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D14DA0" w:rsidRPr="00E94B87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1921DA" w:rsidRPr="00E94B87" w:rsidRDefault="00686604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 w:rsidRPr="00E94B87">
        <w:rPr>
          <w:rFonts w:eastAsiaTheme="minorHAnsi"/>
          <w:color w:val="231F20"/>
          <w:lang w:val="de-CH" w:eastAsia="en-US" w:bidi="ar-SA"/>
        </w:rPr>
        <w:t xml:space="preserve">Dieser Reservationsantrag ist vollständig ausgefüllt und unterzeichnet </w:t>
      </w:r>
      <w:r w:rsidR="00140B9D" w:rsidRPr="00E94B87">
        <w:rPr>
          <w:rFonts w:eastAsiaTheme="minorHAnsi"/>
          <w:color w:val="231F20"/>
          <w:lang w:val="de-CH" w:eastAsia="en-US" w:bidi="ar-SA"/>
        </w:rPr>
        <w:t xml:space="preserve">jeweils </w:t>
      </w:r>
      <w:r w:rsidRPr="00E94B87">
        <w:rPr>
          <w:rFonts w:eastAsiaTheme="minorHAnsi"/>
          <w:color w:val="231F20"/>
          <w:lang w:val="de-CH" w:eastAsia="en-US" w:bidi="ar-SA"/>
        </w:rPr>
        <w:t xml:space="preserve">bis am </w:t>
      </w:r>
    </w:p>
    <w:p w:rsidR="00593CD3" w:rsidRPr="00E94B87" w:rsidRDefault="00686604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 w:rsidRPr="00E94B87">
        <w:rPr>
          <w:rFonts w:eastAsiaTheme="minorHAnsi"/>
          <w:color w:val="231F20"/>
          <w:lang w:val="de-CH" w:eastAsia="en-US" w:bidi="ar-SA"/>
        </w:rPr>
        <w:t>14. August des laufenden Jahres der Gemeindeverwaltung Büsserach einzureichen. Die Nutzungsperiode beginnt am 1. Oktober und endet am 30. September</w:t>
      </w:r>
      <w:r w:rsidR="001921DA" w:rsidRPr="00E94B87">
        <w:rPr>
          <w:rFonts w:eastAsiaTheme="minorHAnsi"/>
          <w:color w:val="231F20"/>
          <w:lang w:val="de-CH" w:eastAsia="en-US" w:bidi="ar-SA"/>
        </w:rPr>
        <w:t xml:space="preserve"> des darauffolgenden Jahres</w:t>
      </w:r>
      <w:r w:rsidRPr="00E94B87">
        <w:rPr>
          <w:rFonts w:eastAsiaTheme="minorHAnsi"/>
          <w:color w:val="231F20"/>
          <w:lang w:val="de-CH" w:eastAsia="en-US" w:bidi="ar-SA"/>
        </w:rPr>
        <w:t xml:space="preserve">. </w:t>
      </w:r>
      <w:r w:rsidR="00140B9D" w:rsidRPr="00E94B87">
        <w:rPr>
          <w:rFonts w:eastAsiaTheme="minorHAnsi"/>
          <w:color w:val="231F20"/>
          <w:lang w:val="de-CH" w:eastAsia="en-US" w:bidi="ar-SA"/>
        </w:rPr>
        <w:t>Zu spät eingereichte Reservationsanträge können unter Umständen nicht mehr</w:t>
      </w:r>
      <w:r w:rsidR="00D14DA0" w:rsidRPr="00E94B87">
        <w:rPr>
          <w:rFonts w:eastAsiaTheme="minorHAnsi"/>
          <w:color w:val="231F20"/>
          <w:lang w:val="de-CH" w:eastAsia="en-US" w:bidi="ar-SA"/>
        </w:rPr>
        <w:t xml:space="preserve"> berücksichtigt werden. </w:t>
      </w:r>
    </w:p>
    <w:p w:rsidR="00D14DA0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sz w:val="22"/>
          <w:szCs w:val="22"/>
          <w:lang w:val="de-CH" w:eastAsia="en-US" w:bidi="ar-SA"/>
        </w:rPr>
      </w:pPr>
    </w:p>
    <w:p w:rsidR="00D14DA0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sz w:val="22"/>
          <w:szCs w:val="22"/>
          <w:lang w:val="de-CH" w:eastAsia="en-US" w:bidi="ar-SA"/>
        </w:rPr>
      </w:pPr>
    </w:p>
    <w:p w:rsidR="00D14DA0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sz w:val="22"/>
          <w:szCs w:val="22"/>
          <w:lang w:val="de-CH" w:eastAsia="en-US" w:bidi="ar-SA"/>
        </w:rPr>
      </w:pPr>
    </w:p>
    <w:p w:rsidR="00D14DA0" w:rsidRPr="001921DA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sz w:val="22"/>
          <w:szCs w:val="22"/>
          <w:lang w:val="de-CH" w:eastAsia="en-US" w:bidi="ar-SA"/>
        </w:rPr>
      </w:pPr>
    </w:p>
    <w:p w:rsidR="00593CD3" w:rsidRP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593CD3">
        <w:rPr>
          <w:rFonts w:eastAsiaTheme="minorHAnsi"/>
          <w:b/>
          <w:color w:val="231F20"/>
          <w:lang w:val="de-CH" w:eastAsia="en-US" w:bidi="ar-SA"/>
        </w:rPr>
        <w:t xml:space="preserve">Bewilligung Gemeindebehörde </w:t>
      </w: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593CD3" w:rsidP="00686604">
      <w:pPr>
        <w:pStyle w:val="Textkrper"/>
        <w:tabs>
          <w:tab w:val="left" w:pos="3969"/>
          <w:tab w:val="left" w:pos="5529"/>
        </w:tabs>
        <w:spacing w:after="240"/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Die reg</w:t>
      </w:r>
      <w:r w:rsidR="00686604">
        <w:rPr>
          <w:rFonts w:eastAsiaTheme="minorHAnsi"/>
          <w:color w:val="231F20"/>
          <w:lang w:val="de-CH" w:eastAsia="en-US" w:bidi="ar-SA"/>
        </w:rPr>
        <w:t>elmässige Nutzung der Turnhalle für die Nutzungsperiode</w:t>
      </w:r>
      <w:r>
        <w:rPr>
          <w:rFonts w:eastAsiaTheme="minorHAnsi"/>
          <w:color w:val="231F20"/>
          <w:lang w:val="de-CH" w:eastAsia="en-US" w:bidi="ar-SA"/>
        </w:rPr>
        <w:t xml:space="preserve"> wird wie folgt bewilligt: </w:t>
      </w: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593CD3" w:rsidTr="00593CD3">
        <w:tc>
          <w:tcPr>
            <w:tcW w:w="4674" w:type="dxa"/>
          </w:tcPr>
          <w:p w:rsidR="00593CD3" w:rsidRDefault="00593CD3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Verein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Verein"/>
            <w:tag w:val="Verein"/>
            <w:id w:val="787782303"/>
            <w:lock w:val="sdtLocked"/>
            <w:placeholder>
              <w:docPart w:val="834C2C5AFEF343F88E29208A8A33D318"/>
            </w:placeholder>
            <w:showingPlcHdr/>
          </w:sdtPr>
          <w:sdtEndPr/>
          <w:sdtContent>
            <w:tc>
              <w:tcPr>
                <w:tcW w:w="4674" w:type="dxa"/>
              </w:tcPr>
              <w:p w:rsidR="00593CD3" w:rsidRDefault="00B71F54" w:rsidP="00B71F54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686604" w:rsidTr="00593CD3">
        <w:tc>
          <w:tcPr>
            <w:tcW w:w="4674" w:type="dxa"/>
          </w:tcPr>
          <w:p w:rsidR="00686604" w:rsidRDefault="00686604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Turnhalle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Turnhalle"/>
            <w:tag w:val="Turnhalle"/>
            <w:id w:val="571703481"/>
            <w:lock w:val="sdtLocked"/>
            <w:placeholder>
              <w:docPart w:val="A86333D6ED4E4419BEC6057A22E5AC33"/>
            </w:placeholder>
            <w:showingPlcHdr/>
          </w:sdtPr>
          <w:sdtEndPr/>
          <w:sdtContent>
            <w:tc>
              <w:tcPr>
                <w:tcW w:w="4674" w:type="dxa"/>
              </w:tcPr>
              <w:p w:rsidR="00686604" w:rsidRDefault="00B71F54" w:rsidP="00B71F54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593CD3" w:rsidTr="00593CD3">
        <w:tc>
          <w:tcPr>
            <w:tcW w:w="4674" w:type="dxa"/>
          </w:tcPr>
          <w:p w:rsidR="00593CD3" w:rsidRDefault="00593CD3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Wochentag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alias w:val="Wochentag"/>
            <w:tag w:val="Wochentag"/>
            <w:id w:val="-1801757480"/>
            <w:lock w:val="sdtLocked"/>
            <w:placeholder>
              <w:docPart w:val="C0809441FD5A4762946E99245BB8DEE1"/>
            </w:placeholder>
            <w:showingPlcHdr/>
          </w:sdtPr>
          <w:sdtEndPr/>
          <w:sdtContent>
            <w:tc>
              <w:tcPr>
                <w:tcW w:w="4674" w:type="dxa"/>
              </w:tcPr>
              <w:p w:rsidR="00593CD3" w:rsidRDefault="00B71F54" w:rsidP="00B71F54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593CD3" w:rsidTr="00593CD3">
        <w:tc>
          <w:tcPr>
            <w:tcW w:w="4674" w:type="dxa"/>
          </w:tcPr>
          <w:p w:rsidR="00593CD3" w:rsidRDefault="00593CD3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Zeit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397865067"/>
            <w:placeholder>
              <w:docPart w:val="19388D317DDF47D9BE5E1507FEC82FC5"/>
            </w:placeholder>
            <w:showingPlcHdr/>
          </w:sdtPr>
          <w:sdtEndPr/>
          <w:sdtContent>
            <w:tc>
              <w:tcPr>
                <w:tcW w:w="4674" w:type="dxa"/>
              </w:tcPr>
              <w:p w:rsidR="00593CD3" w:rsidRDefault="00B71F54" w:rsidP="00B71F54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593CD3" w:rsidTr="00593CD3">
        <w:tc>
          <w:tcPr>
            <w:tcW w:w="4674" w:type="dxa"/>
          </w:tcPr>
          <w:p w:rsidR="00593CD3" w:rsidRDefault="00593CD3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Frequenz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277560130"/>
            <w:placeholder>
              <w:docPart w:val="C983A411E5A24B7F99DBCDF1D8E4EF6E"/>
            </w:placeholder>
            <w:showingPlcHdr/>
          </w:sdtPr>
          <w:sdtEndPr/>
          <w:sdtContent>
            <w:tc>
              <w:tcPr>
                <w:tcW w:w="4674" w:type="dxa"/>
              </w:tcPr>
              <w:p w:rsidR="00593CD3" w:rsidRDefault="00B71F54" w:rsidP="00B71F54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686604" w:rsidTr="00593CD3">
        <w:tc>
          <w:tcPr>
            <w:tcW w:w="4674" w:type="dxa"/>
          </w:tcPr>
          <w:p w:rsidR="00686604" w:rsidRDefault="00686604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Nutzungsperiode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892421510"/>
            <w:placeholder>
              <w:docPart w:val="3A4F57210FC04733B2DD7E3FF7A8C6D7"/>
            </w:placeholder>
            <w:showingPlcHdr/>
          </w:sdtPr>
          <w:sdtEndPr/>
          <w:sdtContent>
            <w:tc>
              <w:tcPr>
                <w:tcW w:w="4674" w:type="dxa"/>
              </w:tcPr>
              <w:p w:rsidR="00686604" w:rsidRDefault="00B71F54" w:rsidP="00B71F54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243F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14478A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>Ort /</w:t>
      </w:r>
      <w:r w:rsidR="00593CD3" w:rsidRPr="0014478A">
        <w:rPr>
          <w:rFonts w:eastAsiaTheme="minorHAnsi"/>
          <w:b/>
          <w:color w:val="231F20"/>
          <w:lang w:val="de-CH" w:eastAsia="en-US" w:bidi="ar-SA"/>
        </w:rPr>
        <w:t xml:space="preserve"> Datum </w:t>
      </w:r>
      <w:r w:rsidR="00593CD3" w:rsidRPr="0014478A">
        <w:rPr>
          <w:rFonts w:eastAsiaTheme="minorHAnsi"/>
          <w:b/>
          <w:color w:val="231F20"/>
          <w:lang w:val="de-CH" w:eastAsia="en-US" w:bidi="ar-SA"/>
        </w:rPr>
        <w:tab/>
        <w:t xml:space="preserve">Unterschrift </w:t>
      </w:r>
      <w:r w:rsidR="001921DA" w:rsidRPr="0014478A">
        <w:rPr>
          <w:rFonts w:eastAsiaTheme="minorHAnsi"/>
          <w:b/>
          <w:color w:val="231F20"/>
          <w:lang w:val="de-CH" w:eastAsia="en-US" w:bidi="ar-SA"/>
        </w:rPr>
        <w:t xml:space="preserve">Gemeindebehörde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8"/>
        <w:gridCol w:w="5520"/>
      </w:tblGrid>
      <w:tr w:rsidR="0014478A" w:rsidTr="0014478A">
        <w:sdt>
          <w:sdtPr>
            <w:rPr>
              <w:rFonts w:eastAsiaTheme="minorHAnsi"/>
              <w:color w:val="231F20"/>
              <w:lang w:val="de-CH" w:eastAsia="en-US" w:bidi="ar-SA"/>
            </w:rPr>
            <w:alias w:val="Ort / Datum"/>
            <w:tag w:val="Ort / Datum"/>
            <w:id w:val="-1060861703"/>
            <w:lock w:val="sdtLocked"/>
            <w:placeholder>
              <w:docPart w:val="8E6E9FFFF57C4D79B726BB97CE51556D"/>
            </w:placeholder>
            <w:showingPlcHdr/>
          </w:sdtPr>
          <w:sdtEndPr/>
          <w:sdtContent>
            <w:tc>
              <w:tcPr>
                <w:tcW w:w="382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4478A" w:rsidRDefault="0014478A" w:rsidP="00593CD3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eingeben.</w:t>
                </w:r>
              </w:p>
            </w:tc>
          </w:sdtContent>
        </w:sdt>
        <w:sdt>
          <w:sdtPr>
            <w:rPr>
              <w:rFonts w:eastAsiaTheme="minorHAnsi"/>
              <w:color w:val="231F20"/>
              <w:lang w:val="de-CH" w:eastAsia="en-US" w:bidi="ar-SA"/>
            </w:rPr>
            <w:alias w:val="Unterschrift"/>
            <w:tag w:val="Unterschrift"/>
            <w:id w:val="380755475"/>
            <w:lock w:val="sdtLocked"/>
            <w:showingPlcHdr/>
            <w:picture/>
          </w:sdtPr>
          <w:sdtEndPr/>
          <w:sdtContent>
            <w:tc>
              <w:tcPr>
                <w:tcW w:w="552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4478A" w:rsidRDefault="0014478A" w:rsidP="00593CD3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Fonts w:eastAsiaTheme="minorHAnsi"/>
                    <w:noProof/>
                    <w:color w:val="231F20"/>
                    <w:lang w:val="de-CH" w:eastAsia="de-CH" w:bidi="ar-SA"/>
                  </w:rPr>
                  <w:drawing>
                    <wp:inline distT="0" distB="0" distL="0" distR="0">
                      <wp:extent cx="3262184" cy="1037590"/>
                      <wp:effectExtent l="0" t="0" r="0" b="0"/>
                      <wp:docPr id="10" name="Bild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45122" cy="10639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C41E5" w:rsidRP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C41E5">
        <w:rPr>
          <w:rFonts w:eastAsiaTheme="minorHAnsi"/>
          <w:b/>
          <w:color w:val="231F20"/>
          <w:lang w:val="de-CH" w:eastAsia="en-US" w:bidi="ar-SA"/>
        </w:rPr>
        <w:t xml:space="preserve">Kontaktdaten </w:t>
      </w:r>
    </w:p>
    <w:p w:rsid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C41E5" w:rsidRP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 xml:space="preserve">Abwart </w:t>
      </w:r>
      <w:r>
        <w:rPr>
          <w:rFonts w:eastAsiaTheme="minorHAnsi"/>
          <w:b/>
          <w:color w:val="231F20"/>
          <w:lang w:val="de-CH" w:eastAsia="en-US" w:bidi="ar-SA"/>
        </w:rPr>
        <w:tab/>
        <w:t xml:space="preserve">Bauverwaltung </w:t>
      </w:r>
      <w:r>
        <w:rPr>
          <w:rFonts w:eastAsiaTheme="minorHAnsi"/>
          <w:b/>
          <w:color w:val="231F20"/>
          <w:lang w:val="de-CH" w:eastAsia="en-US" w:bidi="ar-SA"/>
        </w:rPr>
        <w:tab/>
      </w:r>
      <w:r w:rsidRPr="00DC41E5">
        <w:rPr>
          <w:rFonts w:eastAsiaTheme="minorHAnsi"/>
          <w:b/>
          <w:color w:val="231F20"/>
          <w:lang w:val="de-CH" w:eastAsia="en-US" w:bidi="ar-SA"/>
        </w:rPr>
        <w:t xml:space="preserve">Notfalldienste 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Tel. 079 632 70 17</w:t>
      </w:r>
      <w:r>
        <w:rPr>
          <w:rFonts w:eastAsiaTheme="minorHAnsi"/>
          <w:color w:val="231F20"/>
          <w:lang w:val="de-CH" w:eastAsia="en-US" w:bidi="ar-SA"/>
        </w:rPr>
        <w:tab/>
        <w:t>Tel. 061 789 90 35</w:t>
      </w:r>
      <w:r>
        <w:rPr>
          <w:rFonts w:eastAsiaTheme="minorHAnsi"/>
          <w:color w:val="231F20"/>
          <w:lang w:val="de-CH" w:eastAsia="en-US" w:bidi="ar-SA"/>
        </w:rPr>
        <w:tab/>
        <w:t xml:space="preserve">Polizei 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117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Feuerwehr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118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 w:rsidRPr="00DC41E5">
        <w:rPr>
          <w:rFonts w:eastAsiaTheme="minorHAnsi"/>
          <w:b/>
          <w:color w:val="231F20"/>
          <w:lang w:val="de-CH" w:eastAsia="en-US" w:bidi="ar-SA"/>
        </w:rPr>
        <w:t xml:space="preserve">Gemeindeverwaltung </w:t>
      </w:r>
      <w:r>
        <w:rPr>
          <w:rFonts w:eastAsiaTheme="minorHAnsi"/>
          <w:color w:val="231F20"/>
          <w:lang w:val="de-CH" w:eastAsia="en-US" w:bidi="ar-SA"/>
        </w:rPr>
        <w:tab/>
        <w:t xml:space="preserve">Paramedic 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144</w:t>
      </w:r>
    </w:p>
    <w:p w:rsidR="00DC41E5" w:rsidRPr="00593CD3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  <w:t>Tel. 061 789 90 32</w:t>
      </w:r>
      <w:r>
        <w:rPr>
          <w:rFonts w:eastAsiaTheme="minorHAnsi"/>
          <w:color w:val="231F20"/>
          <w:lang w:val="de-CH" w:eastAsia="en-US" w:bidi="ar-SA"/>
        </w:rPr>
        <w:tab/>
        <w:t>Notruf Allgemein</w:t>
      </w:r>
      <w:r>
        <w:rPr>
          <w:rFonts w:eastAsiaTheme="minorHAnsi"/>
          <w:color w:val="231F20"/>
          <w:lang w:val="de-CH" w:eastAsia="en-US" w:bidi="ar-SA"/>
        </w:rPr>
        <w:tab/>
        <w:t>112</w:t>
      </w:r>
    </w:p>
    <w:sectPr w:rsidR="00DC41E5" w:rsidRPr="00593CD3" w:rsidSect="00140B9D">
      <w:headerReference w:type="default" r:id="rId7"/>
      <w:footerReference w:type="default" r:id="rId8"/>
      <w:type w:val="continuous"/>
      <w:pgSz w:w="11910" w:h="16840"/>
      <w:pgMar w:top="2552" w:right="113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14B" w:rsidRDefault="0092314B" w:rsidP="00362D1E">
      <w:r>
        <w:separator/>
      </w:r>
    </w:p>
  </w:endnote>
  <w:endnote w:type="continuationSeparator" w:id="0">
    <w:p w:rsidR="0092314B" w:rsidRDefault="0092314B" w:rsidP="003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4B" w:rsidRPr="00362D1E" w:rsidRDefault="0092314B" w:rsidP="005B1E55">
    <w:pPr>
      <w:tabs>
        <w:tab w:val="left" w:pos="709"/>
        <w:tab w:val="left" w:pos="5529"/>
        <w:tab w:val="right" w:pos="9356"/>
      </w:tabs>
      <w:rPr>
        <w:sz w:val="16"/>
      </w:rPr>
    </w:pPr>
    <w:r w:rsidRPr="00362D1E">
      <w:rPr>
        <w:noProof/>
        <w:lang w:val="de-CH" w:eastAsia="de-CH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304C26" wp14:editId="15E6301D">
              <wp:simplePos x="0" y="0"/>
              <wp:positionH relativeFrom="page">
                <wp:posOffset>3870173</wp:posOffset>
              </wp:positionH>
              <wp:positionV relativeFrom="paragraph">
                <wp:posOffset>85394</wp:posOffset>
              </wp:positionV>
              <wp:extent cx="2970000" cy="0"/>
              <wp:effectExtent l="0" t="0" r="20955" b="19050"/>
              <wp:wrapNone/>
              <wp:docPr id="1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97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40AD4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410614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4.75pt,6.7pt" to="538.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" strokecolor="#40ad49" strokeweight="1pt">
              <o:lock v:ext="edit" shapetype="f"/>
              <w10:wrap anchorx="page"/>
            </v:line>
          </w:pict>
        </mc:Fallback>
      </mc:AlternateContent>
    </w:r>
    <w:r>
      <w:rPr>
        <w:color w:val="231F20"/>
        <w:sz w:val="16"/>
      </w:rPr>
      <w:tab/>
      <w:t>Einwohnergemeinde</w:t>
    </w:r>
    <w:r w:rsidRPr="00362D1E">
      <w:rPr>
        <w:color w:val="231F20"/>
        <w:sz w:val="16"/>
      </w:rPr>
      <w:t xml:space="preserve"> Büsserach</w:t>
    </w:r>
    <w:r>
      <w:rPr>
        <w:color w:val="231F20"/>
        <w:sz w:val="16"/>
      </w:rPr>
      <w:t xml:space="preserve">  </w:t>
    </w:r>
    <w:r>
      <w:rPr>
        <w:color w:val="231F20"/>
        <w:sz w:val="16"/>
      </w:rPr>
      <w:tab/>
    </w:r>
    <w:r>
      <w:rPr>
        <w:color w:val="231F20"/>
        <w:sz w:val="16"/>
      </w:rPr>
      <w:tab/>
    </w:r>
    <w:r>
      <w:rPr>
        <w:color w:val="231F20"/>
        <w:sz w:val="16"/>
      </w:rPr>
      <w:br/>
    </w:r>
    <w:r>
      <w:rPr>
        <w:color w:val="231F20"/>
        <w:sz w:val="16"/>
      </w:rPr>
      <w:tab/>
    </w:r>
    <w:r w:rsidRPr="00362D1E">
      <w:rPr>
        <w:color w:val="231F20"/>
        <w:sz w:val="16"/>
      </w:rPr>
      <w:t>Breitenbachstrasse 22,</w:t>
    </w:r>
    <w:r w:rsidRPr="00362D1E">
      <w:rPr>
        <w:color w:val="231F20"/>
        <w:spacing w:val="17"/>
        <w:sz w:val="16"/>
      </w:rPr>
      <w:t xml:space="preserve"> </w:t>
    </w:r>
    <w:r w:rsidRPr="00362D1E">
      <w:rPr>
        <w:color w:val="231F20"/>
        <w:sz w:val="16"/>
      </w:rPr>
      <w:t>4227</w:t>
    </w:r>
    <w:r w:rsidRPr="00362D1E">
      <w:rPr>
        <w:color w:val="231F20"/>
        <w:spacing w:val="9"/>
        <w:sz w:val="16"/>
      </w:rPr>
      <w:t xml:space="preserve"> </w:t>
    </w:r>
    <w:r w:rsidRPr="00362D1E">
      <w:rPr>
        <w:color w:val="231F20"/>
        <w:sz w:val="16"/>
      </w:rPr>
      <w:t>Büsserach</w:t>
    </w:r>
    <w:r>
      <w:rPr>
        <w:color w:val="231F20"/>
        <w:sz w:val="16"/>
      </w:rPr>
      <w:tab/>
    </w:r>
    <w:r w:rsidRPr="00362D1E">
      <w:rPr>
        <w:color w:val="231F20"/>
        <w:position w:val="3"/>
        <w:sz w:val="16"/>
      </w:rPr>
      <w:t xml:space="preserve">Telefon 061 789 </w:t>
    </w:r>
    <w:r w:rsidRPr="00362D1E">
      <w:rPr>
        <w:color w:val="231F20"/>
        <w:spacing w:val="3"/>
        <w:position w:val="3"/>
        <w:sz w:val="16"/>
      </w:rPr>
      <w:t>90</w:t>
    </w:r>
    <w:r w:rsidRPr="00362D1E">
      <w:rPr>
        <w:color w:val="231F20"/>
        <w:spacing w:val="13"/>
        <w:position w:val="3"/>
        <w:sz w:val="16"/>
      </w:rPr>
      <w:t xml:space="preserve"> </w:t>
    </w:r>
    <w:r w:rsidRPr="00362D1E">
      <w:rPr>
        <w:color w:val="231F20"/>
        <w:position w:val="3"/>
        <w:sz w:val="16"/>
      </w:rPr>
      <w:t>3</w:t>
    </w:r>
    <w:r>
      <w:rPr>
        <w:color w:val="231F20"/>
        <w:position w:val="3"/>
        <w:sz w:val="16"/>
      </w:rPr>
      <w:t>2</w:t>
    </w:r>
  </w:p>
  <w:p w:rsidR="0092314B" w:rsidRDefault="0092314B" w:rsidP="005B1E55">
    <w:pPr>
      <w:tabs>
        <w:tab w:val="left" w:pos="5529"/>
      </w:tabs>
      <w:rPr>
        <w:color w:val="231F20"/>
        <w:sz w:val="16"/>
      </w:rPr>
    </w:pPr>
    <w:r w:rsidRPr="00362D1E">
      <w:rPr>
        <w:color w:val="231F20"/>
        <w:sz w:val="16"/>
      </w:rPr>
      <w:tab/>
    </w:r>
    <w:r w:rsidRPr="00F815EB">
      <w:rPr>
        <w:noProof/>
        <w:color w:val="231F20"/>
        <w:position w:val="3"/>
        <w:sz w:val="16"/>
        <w:lang w:val="de-CH" w:eastAsia="de-CH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791C1B" wp14:editId="6137F759">
              <wp:simplePos x="0" y="0"/>
              <wp:positionH relativeFrom="page">
                <wp:posOffset>900430</wp:posOffset>
              </wp:positionH>
              <wp:positionV relativeFrom="paragraph">
                <wp:posOffset>-635</wp:posOffset>
              </wp:positionV>
              <wp:extent cx="2970000" cy="0"/>
              <wp:effectExtent l="0" t="0" r="20955" b="19050"/>
              <wp:wrapNone/>
              <wp:docPr id="1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97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AE65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5D826" id="Line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9pt,-.05pt" to="304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" strokecolor="#fae650" strokeweight="1pt">
              <o:lock v:ext="edit" shapetype="f"/>
              <w10:wrap anchorx="page"/>
            </v:line>
          </w:pict>
        </mc:Fallback>
      </mc:AlternateContent>
    </w:r>
    <w:r>
      <w:rPr>
        <w:color w:val="231F20"/>
        <w:sz w:val="16"/>
      </w:rPr>
      <w:t>cathrin.schmid</w:t>
    </w:r>
    <w:r w:rsidRPr="000757F1">
      <w:rPr>
        <w:color w:val="231F20"/>
        <w:sz w:val="16"/>
      </w:rPr>
      <w:t>@buesserach.ch</w:t>
    </w:r>
  </w:p>
  <w:p w:rsidR="0092314B" w:rsidRPr="00F815EB" w:rsidRDefault="0092314B" w:rsidP="00F815EB">
    <w:pPr>
      <w:tabs>
        <w:tab w:val="left" w:pos="4550"/>
      </w:tabs>
      <w:rPr>
        <w:color w:val="231F2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14B" w:rsidRDefault="0092314B" w:rsidP="00362D1E">
      <w:r>
        <w:separator/>
      </w:r>
    </w:p>
  </w:footnote>
  <w:footnote w:type="continuationSeparator" w:id="0">
    <w:p w:rsidR="0092314B" w:rsidRDefault="0092314B" w:rsidP="003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4B" w:rsidRDefault="0092314B" w:rsidP="00DB545A">
    <w:pPr>
      <w:pStyle w:val="Kopfzeile"/>
      <w:tabs>
        <w:tab w:val="clear" w:pos="4536"/>
        <w:tab w:val="left" w:pos="3828"/>
      </w:tabs>
    </w:pPr>
    <w:r>
      <w:rPr>
        <w:noProof/>
        <w:lang w:val="de-CH" w:eastAsia="de-CH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0</wp:posOffset>
          </wp:positionV>
          <wp:extent cx="1350924" cy="900000"/>
          <wp:effectExtent l="0" t="0" r="0" b="0"/>
          <wp:wrapThrough wrapText="bothSides">
            <wp:wrapPolygon edited="0">
              <wp:start x="0" y="0"/>
              <wp:lineTo x="0" y="21036"/>
              <wp:lineTo x="11272" y="21036"/>
              <wp:lineTo x="10054" y="14634"/>
              <wp:lineTo x="15537" y="14634"/>
              <wp:lineTo x="18889" y="11890"/>
              <wp:lineTo x="18889" y="6860"/>
              <wp:lineTo x="6398" y="1829"/>
              <wp:lineTo x="1828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Einwohnergemeinde_Buesserach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924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545A">
      <w:tab/>
    </w:r>
  </w:p>
  <w:p w:rsidR="00DB545A" w:rsidRPr="00DB545A" w:rsidRDefault="00DB545A" w:rsidP="00DB545A">
    <w:pPr>
      <w:pStyle w:val="Kopfzeile"/>
      <w:tabs>
        <w:tab w:val="clear" w:pos="4536"/>
        <w:tab w:val="left" w:pos="3828"/>
      </w:tabs>
      <w:rPr>
        <w:sz w:val="32"/>
      </w:rPr>
    </w:pPr>
    <w:r>
      <w:tab/>
    </w:r>
    <w:r w:rsidRPr="00DB545A">
      <w:rPr>
        <w:sz w:val="32"/>
      </w:rPr>
      <w:t xml:space="preserve">Reservationsantrag Turnhalle(n) </w:t>
    </w:r>
  </w:p>
  <w:p w:rsidR="00DB545A" w:rsidRPr="00DB545A" w:rsidRDefault="00DB545A" w:rsidP="00DB545A">
    <w:pPr>
      <w:pStyle w:val="Kopfzeile"/>
      <w:tabs>
        <w:tab w:val="clear" w:pos="4536"/>
        <w:tab w:val="left" w:pos="3828"/>
      </w:tabs>
      <w:rPr>
        <w:sz w:val="32"/>
      </w:rPr>
    </w:pPr>
    <w:r w:rsidRPr="00DB545A">
      <w:rPr>
        <w:sz w:val="32"/>
      </w:rPr>
      <w:tab/>
    </w:r>
    <w:r w:rsidRPr="00DB545A">
      <w:rPr>
        <w:sz w:val="28"/>
      </w:rPr>
      <w:t xml:space="preserve">- Regelmässige Nutzung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ocumentProtection w:edit="forms" w:enforcement="1" w:cryptProviderType="rsaAES" w:cryptAlgorithmClass="hash" w:cryptAlgorithmType="typeAny" w:cryptAlgorithmSid="14" w:cryptSpinCount="100000" w:hash="L2TUd0snPMiSN1p6/IJDg2rIun0f1Ap9G5flOn24rwl6Ix29YRbg8IyM4aSZE5KSIrvVhYvObias4v27lppr+A==" w:salt="lmsZfkpTMDLyEFPmIgHZQg==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F1"/>
    <w:rsid w:val="000757F1"/>
    <w:rsid w:val="000B2060"/>
    <w:rsid w:val="000C4209"/>
    <w:rsid w:val="00136492"/>
    <w:rsid w:val="00140B9D"/>
    <w:rsid w:val="0014478A"/>
    <w:rsid w:val="001921DA"/>
    <w:rsid w:val="001D4BD7"/>
    <w:rsid w:val="002C11F1"/>
    <w:rsid w:val="00311B21"/>
    <w:rsid w:val="00317F9E"/>
    <w:rsid w:val="00362D1E"/>
    <w:rsid w:val="003A79AC"/>
    <w:rsid w:val="003D1831"/>
    <w:rsid w:val="00484691"/>
    <w:rsid w:val="00593CD3"/>
    <w:rsid w:val="0059700B"/>
    <w:rsid w:val="005B1E55"/>
    <w:rsid w:val="00686604"/>
    <w:rsid w:val="00716A99"/>
    <w:rsid w:val="0073099A"/>
    <w:rsid w:val="007350A0"/>
    <w:rsid w:val="008826EA"/>
    <w:rsid w:val="008E66D8"/>
    <w:rsid w:val="009029A3"/>
    <w:rsid w:val="0092314B"/>
    <w:rsid w:val="00A81A61"/>
    <w:rsid w:val="00AD0A85"/>
    <w:rsid w:val="00B36C55"/>
    <w:rsid w:val="00B45A27"/>
    <w:rsid w:val="00B71F54"/>
    <w:rsid w:val="00C57877"/>
    <w:rsid w:val="00D14DA0"/>
    <w:rsid w:val="00D42AA4"/>
    <w:rsid w:val="00DB545A"/>
    <w:rsid w:val="00DC41E5"/>
    <w:rsid w:val="00E94B87"/>
    <w:rsid w:val="00EF6D2B"/>
    <w:rsid w:val="00F14FAF"/>
    <w:rsid w:val="00F815EB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6704E7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Microsoft New Tai Lue" w:eastAsia="Microsoft New Tai Lue" w:hAnsi="Microsoft New Tai Lue" w:cs="Microsoft New Tai Lue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Sprechblasentext">
    <w:name w:val="Balloon Text"/>
    <w:basedOn w:val="Standard"/>
    <w:link w:val="SprechblasentextZchn"/>
    <w:semiHidden/>
    <w:unhideWhenUsed/>
    <w:rsid w:val="0073099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099A"/>
    <w:rPr>
      <w:rFonts w:ascii="Segoe UI" w:eastAsia="Microsoft New Tai L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Absatz-Standardschriftart"/>
    <w:uiPriority w:val="99"/>
    <w:unhideWhenUsed/>
    <w:rsid w:val="000757F1"/>
    <w:rPr>
      <w:color w:val="0000FF" w:themeColor="hyperlink"/>
      <w:u w:val="single"/>
    </w:rPr>
  </w:style>
  <w:style w:type="table" w:styleId="Tabellenraster">
    <w:name w:val="Table Grid"/>
    <w:basedOn w:val="NormaleTabelle"/>
    <w:uiPriority w:val="39"/>
    <w:rsid w:val="00DB5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36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6C6D383B6974CD080F4EE4E95C9B4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03D824-FC70-450A-AAFA-3A343572DC9B}"/>
      </w:docPartPr>
      <w:docPartBody>
        <w:p w:rsidR="002E78F0" w:rsidRDefault="001A609E" w:rsidP="001A609E">
          <w:pPr>
            <w:pStyle w:val="E6C6D383B6974CD080F4EE4E95C9B44E13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8DCFFC317F5B4D63BD9C28B2C931A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05FCC8-521C-4BEF-B421-E2BBEDFAA131}"/>
      </w:docPartPr>
      <w:docPartBody>
        <w:p w:rsidR="002E78F0" w:rsidRDefault="001A609E" w:rsidP="001A609E">
          <w:pPr>
            <w:pStyle w:val="8DCFFC317F5B4D63BD9C28B2C931A9AF13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816F0689DC15417BACFB3D720CA7CF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814497-DBBE-4860-ADB4-2D0247271C85}"/>
      </w:docPartPr>
      <w:docPartBody>
        <w:p w:rsidR="002E78F0" w:rsidRDefault="001A609E" w:rsidP="001A609E">
          <w:pPr>
            <w:pStyle w:val="816F0689DC15417BACFB3D720CA7CF3A13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579D7E1E42DE4C2E8A81AC687B46E0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C9167B-5CDA-4775-8AE0-B6217645DAF1}"/>
      </w:docPartPr>
      <w:docPartBody>
        <w:p w:rsidR="002E78F0" w:rsidRDefault="001A609E" w:rsidP="001A609E">
          <w:pPr>
            <w:pStyle w:val="579D7E1E42DE4C2E8A81AC687B46E0A912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17706B2F7D2411F923097792CC9EE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B19D40-D663-4303-98CD-45E9A2793258}"/>
      </w:docPartPr>
      <w:docPartBody>
        <w:p w:rsidR="002E78F0" w:rsidRDefault="001A609E" w:rsidP="001A609E">
          <w:pPr>
            <w:pStyle w:val="C17706B2F7D2411F923097792CC9EE5812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6069D702C354D15B7A6B32488FCC1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EAFDB5-01CC-4805-87E1-B28DF4DCCDDD}"/>
      </w:docPartPr>
      <w:docPartBody>
        <w:p w:rsidR="002E78F0" w:rsidRDefault="001A609E" w:rsidP="001A609E">
          <w:pPr>
            <w:pStyle w:val="06069D702C354D15B7A6B32488FCC17812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2283AA63105414CA612FC621FFE16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1A993B-03E5-4140-B26D-8D287D38A1AF}"/>
      </w:docPartPr>
      <w:docPartBody>
        <w:p w:rsidR="002E78F0" w:rsidRDefault="001A609E" w:rsidP="001A609E">
          <w:pPr>
            <w:pStyle w:val="72283AA63105414CA612FC621FFE168D12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94FEA38CB174C3FB006B409B61B9B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778FE9-2F77-4688-B197-EE1003AE5388}"/>
      </w:docPartPr>
      <w:docPartBody>
        <w:p w:rsidR="002E78F0" w:rsidRDefault="001A609E" w:rsidP="001A609E">
          <w:pPr>
            <w:pStyle w:val="894FEA38CB174C3FB006B409B61B9B0812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C1DCA80FB9A4166B3A465D33DB64A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B7BB7F-BD0B-4A01-B67C-C2D86FED9549}"/>
      </w:docPartPr>
      <w:docPartBody>
        <w:p w:rsidR="002E78F0" w:rsidRDefault="001A609E" w:rsidP="001A609E">
          <w:pPr>
            <w:pStyle w:val="5C1DCA80FB9A4166B3A465D33DB64A0C12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3A09B0C17D5449E921BF515B6C998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1A78E-442F-4747-B34A-5F274FA70511}"/>
      </w:docPartPr>
      <w:docPartBody>
        <w:p w:rsidR="002E78F0" w:rsidRDefault="001A609E" w:rsidP="001A609E">
          <w:pPr>
            <w:pStyle w:val="43A09B0C17D5449E921BF515B6C998EA9"/>
          </w:pPr>
          <w:r>
            <w:rPr>
              <w:rStyle w:val="Platzhaltertext"/>
              <w:u w:val="single"/>
            </w:rPr>
            <w:t>xx:xx</w:t>
          </w:r>
        </w:p>
      </w:docPartBody>
    </w:docPart>
    <w:docPart>
      <w:docPartPr>
        <w:name w:val="0B3E9D5A5EC44D89BA5A3A2FC5B2FA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C46FBD-519A-47D9-80F3-151476587B8E}"/>
      </w:docPartPr>
      <w:docPartBody>
        <w:p w:rsidR="002E78F0" w:rsidRDefault="001A609E" w:rsidP="001A609E">
          <w:pPr>
            <w:pStyle w:val="0B3E9D5A5EC44D89BA5A3A2FC5B2FA407"/>
          </w:pPr>
          <w:r w:rsidRPr="00317F9E">
            <w:rPr>
              <w:rStyle w:val="Platzhaltertext"/>
              <w:u w:val="single"/>
            </w:rPr>
            <w:t>xx:xx</w:t>
          </w:r>
        </w:p>
      </w:docPartBody>
    </w:docPart>
    <w:docPart>
      <w:docPartPr>
        <w:name w:val="EE84DB4E938844E5903F1B9696DF26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13E03D-1F45-4A3E-9EC2-EDF40DC192A4}"/>
      </w:docPartPr>
      <w:docPartBody>
        <w:p w:rsidR="002E78F0" w:rsidRDefault="001A609E" w:rsidP="001A609E">
          <w:pPr>
            <w:pStyle w:val="EE84DB4E938844E5903F1B9696DF26E06"/>
          </w:pPr>
          <w:r w:rsidRPr="00317F9E">
            <w:rPr>
              <w:rStyle w:val="Platzhaltertext"/>
              <w:u w:val="single"/>
            </w:rPr>
            <w:t>Klicken hier, um Text einzugeben.</w:t>
          </w:r>
        </w:p>
      </w:docPartBody>
    </w:docPart>
    <w:docPart>
      <w:docPartPr>
        <w:name w:val="A6EB068EF10D41169721B07879DEF0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1B1A35-C953-41B3-BF10-E49AA816E756}"/>
      </w:docPartPr>
      <w:docPartBody>
        <w:p w:rsidR="002E78F0" w:rsidRDefault="001A609E" w:rsidP="001A609E">
          <w:pPr>
            <w:pStyle w:val="A6EB068EF10D41169721B07879DEF07A6"/>
          </w:pPr>
          <w:r w:rsidRPr="00317F9E">
            <w:rPr>
              <w:rStyle w:val="Platzhaltertext"/>
              <w:u w:val="single"/>
            </w:rPr>
            <w:t>Klicken Sie hier, um Text einzugeben.</w:t>
          </w:r>
        </w:p>
      </w:docPartBody>
    </w:docPart>
    <w:docPart>
      <w:docPartPr>
        <w:name w:val="834C2C5AFEF343F88E29208A8A33D3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2A4B1A-DC5C-43FD-BE68-1C90B817167F}"/>
      </w:docPartPr>
      <w:docPartBody>
        <w:p w:rsidR="002E78F0" w:rsidRDefault="001A609E" w:rsidP="001A609E">
          <w:pPr>
            <w:pStyle w:val="834C2C5AFEF343F88E29208A8A33D3184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86333D6ED4E4419BEC6057A22E5AC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A9448E-3B1C-4E86-AE61-1C5B92D3D749}"/>
      </w:docPartPr>
      <w:docPartBody>
        <w:p w:rsidR="002E78F0" w:rsidRDefault="001A609E" w:rsidP="001A609E">
          <w:pPr>
            <w:pStyle w:val="A86333D6ED4E4419BEC6057A22E5AC334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0809441FD5A4762946E99245BB8DE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4E630F-6047-4C6D-B5D3-86C89AF11DAC}"/>
      </w:docPartPr>
      <w:docPartBody>
        <w:p w:rsidR="002E78F0" w:rsidRDefault="001A609E" w:rsidP="001A609E">
          <w:pPr>
            <w:pStyle w:val="C0809441FD5A4762946E99245BB8DEE14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9388D317DDF47D9BE5E1507FEC82F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D99546-9BB0-434A-958A-15187A02DC44}"/>
      </w:docPartPr>
      <w:docPartBody>
        <w:p w:rsidR="002E78F0" w:rsidRDefault="001A609E" w:rsidP="001A609E">
          <w:pPr>
            <w:pStyle w:val="19388D317DDF47D9BE5E1507FEC82FC54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983A411E5A24B7F99DBCDF1D8E4EF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CE1C3F-C6F7-48EB-BB1B-FEC863DB187D}"/>
      </w:docPartPr>
      <w:docPartBody>
        <w:p w:rsidR="002E78F0" w:rsidRDefault="001A609E" w:rsidP="001A609E">
          <w:pPr>
            <w:pStyle w:val="C983A411E5A24B7F99DBCDF1D8E4EF6E4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A4F57210FC04733B2DD7E3FF7A8C6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40F780-08D9-4EB2-BA76-386EBDA97D5F}"/>
      </w:docPartPr>
      <w:docPartBody>
        <w:p w:rsidR="002E78F0" w:rsidRDefault="001A609E" w:rsidP="001A609E">
          <w:pPr>
            <w:pStyle w:val="3A4F57210FC04733B2DD7E3FF7A8C6D74"/>
          </w:pPr>
          <w:r w:rsidRPr="00243F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14745A675C74B4881E283AC219C28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DE718B-952B-4460-B16A-0927259D437D}"/>
      </w:docPartPr>
      <w:docPartBody>
        <w:p w:rsidR="002E78F0" w:rsidRDefault="001A609E" w:rsidP="001A609E">
          <w:pPr>
            <w:pStyle w:val="514745A675C74B4881E283AC219C289B2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8E6E9FFFF57C4D79B726BB97CE5155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B6B5DB-3E59-40F2-9F02-FA0AAC38A29B}"/>
      </w:docPartPr>
      <w:docPartBody>
        <w:p w:rsidR="002E78F0" w:rsidRDefault="001A609E" w:rsidP="001A609E">
          <w:pPr>
            <w:pStyle w:val="8E6E9FFFF57C4D79B726BB97CE51556D1"/>
          </w:pPr>
          <w:r>
            <w:rPr>
              <w:rStyle w:val="Platzhaltertext"/>
            </w:rPr>
            <w:t>Hier Text eingeben.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09E"/>
    <w:rsid w:val="001A609E"/>
    <w:rsid w:val="002E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A609E"/>
    <w:rPr>
      <w:color w:val="808080"/>
    </w:rPr>
  </w:style>
  <w:style w:type="paragraph" w:customStyle="1" w:styleId="E6C6D383B6974CD080F4EE4E95C9B44E">
    <w:name w:val="E6C6D383B6974CD080F4EE4E95C9B44E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">
    <w:name w:val="8DCFFC317F5B4D63BD9C28B2C931A9AF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">
    <w:name w:val="816F0689DC15417BACFB3D720CA7CF3A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1">
    <w:name w:val="E6C6D383B6974CD080F4EE4E95C9B44E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1">
    <w:name w:val="8DCFFC317F5B4D63BD9C28B2C931A9AF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1">
    <w:name w:val="816F0689DC15417BACFB3D720CA7CF3A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">
    <w:name w:val="579D7E1E42DE4C2E8A81AC687B46E0A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">
    <w:name w:val="C17706B2F7D2411F923097792CC9EE5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">
    <w:name w:val="06069D702C354D15B7A6B32488FCC17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">
    <w:name w:val="72283AA63105414CA612FC621FFE168D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">
    <w:name w:val="894FEA38CB174C3FB006B409B61B9B0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">
    <w:name w:val="5C1DCA80FB9A4166B3A465D33DB64A0C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2">
    <w:name w:val="E6C6D383B6974CD080F4EE4E95C9B44E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2">
    <w:name w:val="8DCFFC317F5B4D63BD9C28B2C931A9AF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2">
    <w:name w:val="816F0689DC15417BACFB3D720CA7CF3A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1">
    <w:name w:val="579D7E1E42DE4C2E8A81AC687B46E0A9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1">
    <w:name w:val="C17706B2F7D2411F923097792CC9EE58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1">
    <w:name w:val="06069D702C354D15B7A6B32488FCC178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1">
    <w:name w:val="72283AA63105414CA612FC621FFE168D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1">
    <w:name w:val="894FEA38CB174C3FB006B409B61B9B08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1">
    <w:name w:val="5C1DCA80FB9A4166B3A465D33DB64A0C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3">
    <w:name w:val="E6C6D383B6974CD080F4EE4E95C9B44E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3">
    <w:name w:val="8DCFFC317F5B4D63BD9C28B2C931A9AF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3">
    <w:name w:val="816F0689DC15417BACFB3D720CA7CF3A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2">
    <w:name w:val="579D7E1E42DE4C2E8A81AC687B46E0A9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2">
    <w:name w:val="C17706B2F7D2411F923097792CC9EE58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2">
    <w:name w:val="06069D702C354D15B7A6B32488FCC178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2">
    <w:name w:val="72283AA63105414CA612FC621FFE168D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2">
    <w:name w:val="894FEA38CB174C3FB006B409B61B9B08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2">
    <w:name w:val="5C1DCA80FB9A4166B3A465D33DB64A0C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4">
    <w:name w:val="E6C6D383B6974CD080F4EE4E95C9B44E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4">
    <w:name w:val="8DCFFC317F5B4D63BD9C28B2C931A9AF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4">
    <w:name w:val="816F0689DC15417BACFB3D720CA7CF3A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3">
    <w:name w:val="579D7E1E42DE4C2E8A81AC687B46E0A9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3">
    <w:name w:val="C17706B2F7D2411F923097792CC9EE58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3">
    <w:name w:val="06069D702C354D15B7A6B32488FCC178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3">
    <w:name w:val="72283AA63105414CA612FC621FFE168D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3">
    <w:name w:val="894FEA38CB174C3FB006B409B61B9B08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3">
    <w:name w:val="5C1DCA80FB9A4166B3A465D33DB64A0C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">
    <w:name w:val="43A09B0C17D5449E921BF515B6C998EA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5">
    <w:name w:val="E6C6D383B6974CD080F4EE4E95C9B44E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5">
    <w:name w:val="8DCFFC317F5B4D63BD9C28B2C931A9AF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5">
    <w:name w:val="816F0689DC15417BACFB3D720CA7CF3A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4">
    <w:name w:val="579D7E1E42DE4C2E8A81AC687B46E0A9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4">
    <w:name w:val="C17706B2F7D2411F923097792CC9EE58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4">
    <w:name w:val="06069D702C354D15B7A6B32488FCC178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4">
    <w:name w:val="72283AA63105414CA612FC621FFE168D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4">
    <w:name w:val="894FEA38CB174C3FB006B409B61B9B08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4">
    <w:name w:val="5C1DCA80FB9A4166B3A465D33DB64A0C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1">
    <w:name w:val="43A09B0C17D5449E921BF515B6C998EA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6">
    <w:name w:val="E6C6D383B6974CD080F4EE4E95C9B44E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6">
    <w:name w:val="8DCFFC317F5B4D63BD9C28B2C931A9AF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6">
    <w:name w:val="816F0689DC15417BACFB3D720CA7CF3A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5">
    <w:name w:val="579D7E1E42DE4C2E8A81AC687B46E0A9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5">
    <w:name w:val="C17706B2F7D2411F923097792CC9EE58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5">
    <w:name w:val="06069D702C354D15B7A6B32488FCC178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5">
    <w:name w:val="72283AA63105414CA612FC621FFE168D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5">
    <w:name w:val="894FEA38CB174C3FB006B409B61B9B08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5">
    <w:name w:val="5C1DCA80FB9A4166B3A465D33DB64A0C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2">
    <w:name w:val="43A09B0C17D5449E921BF515B6C998EA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">
    <w:name w:val="0B3E9D5A5EC44D89BA5A3A2FC5B2FA4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7">
    <w:name w:val="E6C6D383B6974CD080F4EE4E95C9B44E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7">
    <w:name w:val="8DCFFC317F5B4D63BD9C28B2C931A9AF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7">
    <w:name w:val="816F0689DC15417BACFB3D720CA7CF3A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6">
    <w:name w:val="579D7E1E42DE4C2E8A81AC687B46E0A9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6">
    <w:name w:val="C17706B2F7D2411F923097792CC9EE58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6">
    <w:name w:val="06069D702C354D15B7A6B32488FCC178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6">
    <w:name w:val="72283AA63105414CA612FC621FFE168D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6">
    <w:name w:val="894FEA38CB174C3FB006B409B61B9B08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6">
    <w:name w:val="5C1DCA80FB9A4166B3A465D33DB64A0C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3">
    <w:name w:val="43A09B0C17D5449E921BF515B6C998EA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1">
    <w:name w:val="0B3E9D5A5EC44D89BA5A3A2FC5B2FA40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">
    <w:name w:val="EE84DB4E938844E5903F1B9696DF26E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">
    <w:name w:val="A6EB068EF10D41169721B07879DEF07A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8">
    <w:name w:val="E6C6D383B6974CD080F4EE4E95C9B44E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8">
    <w:name w:val="8DCFFC317F5B4D63BD9C28B2C931A9AF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8">
    <w:name w:val="816F0689DC15417BACFB3D720CA7CF3A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7">
    <w:name w:val="579D7E1E42DE4C2E8A81AC687B46E0A9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7">
    <w:name w:val="C17706B2F7D2411F923097792CC9EE58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7">
    <w:name w:val="06069D702C354D15B7A6B32488FCC178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7">
    <w:name w:val="72283AA63105414CA612FC621FFE168D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7">
    <w:name w:val="894FEA38CB174C3FB006B409B61B9B08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7">
    <w:name w:val="5C1DCA80FB9A4166B3A465D33DB64A0C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4">
    <w:name w:val="43A09B0C17D5449E921BF515B6C998EA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2">
    <w:name w:val="0B3E9D5A5EC44D89BA5A3A2FC5B2FA40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1">
    <w:name w:val="EE84DB4E938844E5903F1B9696DF26E0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1">
    <w:name w:val="A6EB068EF10D41169721B07879DEF07A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CD3A4132BA94DB8955FA2FB44C0BD89">
    <w:name w:val="ECD3A4132BA94DB8955FA2FB44C0BD8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9">
    <w:name w:val="E6C6D383B6974CD080F4EE4E95C9B44E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9">
    <w:name w:val="8DCFFC317F5B4D63BD9C28B2C931A9AF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9">
    <w:name w:val="816F0689DC15417BACFB3D720CA7CF3A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8">
    <w:name w:val="579D7E1E42DE4C2E8A81AC687B46E0A9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8">
    <w:name w:val="C17706B2F7D2411F923097792CC9EE58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8">
    <w:name w:val="06069D702C354D15B7A6B32488FCC178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8">
    <w:name w:val="72283AA63105414CA612FC621FFE168D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8">
    <w:name w:val="894FEA38CB174C3FB006B409B61B9B08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8">
    <w:name w:val="5C1DCA80FB9A4166B3A465D33DB64A0C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5">
    <w:name w:val="43A09B0C17D5449E921BF515B6C998EA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3">
    <w:name w:val="0B3E9D5A5EC44D89BA5A3A2FC5B2FA40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2">
    <w:name w:val="EE84DB4E938844E5903F1B9696DF26E0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2">
    <w:name w:val="A6EB068EF10D41169721B07879DEF07A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CD3A4132BA94DB8955FA2FB44C0BD891">
    <w:name w:val="ECD3A4132BA94DB8955FA2FB44C0BD89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34C2C5AFEF343F88E29208A8A33D318">
    <w:name w:val="834C2C5AFEF343F88E29208A8A33D31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86333D6ED4E4419BEC6057A22E5AC33">
    <w:name w:val="A86333D6ED4E4419BEC6057A22E5AC3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0809441FD5A4762946E99245BB8DEE1">
    <w:name w:val="C0809441FD5A4762946E99245BB8DEE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9388D317DDF47D9BE5E1507FEC82FC5">
    <w:name w:val="19388D317DDF47D9BE5E1507FEC82FC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983A411E5A24B7F99DBCDF1D8E4EF6E">
    <w:name w:val="C983A411E5A24B7F99DBCDF1D8E4EF6E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A4F57210FC04733B2DD7E3FF7A8C6D7">
    <w:name w:val="3A4F57210FC04733B2DD7E3FF7A8C6D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10">
    <w:name w:val="E6C6D383B6974CD080F4EE4E95C9B44E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10">
    <w:name w:val="8DCFFC317F5B4D63BD9C28B2C931A9AF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10">
    <w:name w:val="816F0689DC15417BACFB3D720CA7CF3A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9">
    <w:name w:val="579D7E1E42DE4C2E8A81AC687B46E0A9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9">
    <w:name w:val="C17706B2F7D2411F923097792CC9EE58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9">
    <w:name w:val="06069D702C354D15B7A6B32488FCC178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9">
    <w:name w:val="72283AA63105414CA612FC621FFE168D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9">
    <w:name w:val="894FEA38CB174C3FB006B409B61B9B08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9">
    <w:name w:val="5C1DCA80FB9A4166B3A465D33DB64A0C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6">
    <w:name w:val="43A09B0C17D5449E921BF515B6C998EA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4">
    <w:name w:val="0B3E9D5A5EC44D89BA5A3A2FC5B2FA40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3">
    <w:name w:val="EE84DB4E938844E5903F1B9696DF26E0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3">
    <w:name w:val="A6EB068EF10D41169721B07879DEF07A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CD3A4132BA94DB8955FA2FB44C0BD892">
    <w:name w:val="ECD3A4132BA94DB8955FA2FB44C0BD89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34C2C5AFEF343F88E29208A8A33D3181">
    <w:name w:val="834C2C5AFEF343F88E29208A8A33D318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86333D6ED4E4419BEC6057A22E5AC331">
    <w:name w:val="A86333D6ED4E4419BEC6057A22E5AC33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0809441FD5A4762946E99245BB8DEE11">
    <w:name w:val="C0809441FD5A4762946E99245BB8DEE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9388D317DDF47D9BE5E1507FEC82FC51">
    <w:name w:val="19388D317DDF47D9BE5E1507FEC82FC5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983A411E5A24B7F99DBCDF1D8E4EF6E1">
    <w:name w:val="C983A411E5A24B7F99DBCDF1D8E4EF6E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A4F57210FC04733B2DD7E3FF7A8C6D71">
    <w:name w:val="3A4F57210FC04733B2DD7E3FF7A8C6D7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62CE632F76EC42A69E70B968AC8752E8">
    <w:name w:val="62CE632F76EC42A69E70B968AC8752E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11">
    <w:name w:val="E6C6D383B6974CD080F4EE4E95C9B44E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11">
    <w:name w:val="8DCFFC317F5B4D63BD9C28B2C931A9AF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11">
    <w:name w:val="816F0689DC15417BACFB3D720CA7CF3A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10">
    <w:name w:val="579D7E1E42DE4C2E8A81AC687B46E0A9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10">
    <w:name w:val="C17706B2F7D2411F923097792CC9EE58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10">
    <w:name w:val="06069D702C354D15B7A6B32488FCC178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10">
    <w:name w:val="72283AA63105414CA612FC621FFE168D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10">
    <w:name w:val="894FEA38CB174C3FB006B409B61B9B08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10">
    <w:name w:val="5C1DCA80FB9A4166B3A465D33DB64A0C10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7">
    <w:name w:val="43A09B0C17D5449E921BF515B6C998EA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5">
    <w:name w:val="0B3E9D5A5EC44D89BA5A3A2FC5B2FA40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4">
    <w:name w:val="EE84DB4E938844E5903F1B9696DF26E0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4">
    <w:name w:val="A6EB068EF10D41169721B07879DEF07A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14745A675C74B4881E283AC219C289B">
    <w:name w:val="514745A675C74B4881E283AC219C289B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34C2C5AFEF343F88E29208A8A33D3182">
    <w:name w:val="834C2C5AFEF343F88E29208A8A33D318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86333D6ED4E4419BEC6057A22E5AC332">
    <w:name w:val="A86333D6ED4E4419BEC6057A22E5AC33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0809441FD5A4762946E99245BB8DEE12">
    <w:name w:val="C0809441FD5A4762946E99245BB8DEE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9388D317DDF47D9BE5E1507FEC82FC52">
    <w:name w:val="19388D317DDF47D9BE5E1507FEC82FC5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983A411E5A24B7F99DBCDF1D8E4EF6E2">
    <w:name w:val="C983A411E5A24B7F99DBCDF1D8E4EF6E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A4F57210FC04733B2DD7E3FF7A8C6D72">
    <w:name w:val="3A4F57210FC04733B2DD7E3FF7A8C6D7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62CE632F76EC42A69E70B968AC8752E81">
    <w:name w:val="62CE632F76EC42A69E70B968AC8752E8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12">
    <w:name w:val="E6C6D383B6974CD080F4EE4E95C9B44E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12">
    <w:name w:val="8DCFFC317F5B4D63BD9C28B2C931A9AF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12">
    <w:name w:val="816F0689DC15417BACFB3D720CA7CF3A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11">
    <w:name w:val="579D7E1E42DE4C2E8A81AC687B46E0A9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11">
    <w:name w:val="C17706B2F7D2411F923097792CC9EE58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11">
    <w:name w:val="06069D702C354D15B7A6B32488FCC178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11">
    <w:name w:val="72283AA63105414CA612FC621FFE168D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11">
    <w:name w:val="894FEA38CB174C3FB006B409B61B9B08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11">
    <w:name w:val="5C1DCA80FB9A4166B3A465D33DB64A0C1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8">
    <w:name w:val="43A09B0C17D5449E921BF515B6C998EA8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6">
    <w:name w:val="0B3E9D5A5EC44D89BA5A3A2FC5B2FA40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5">
    <w:name w:val="EE84DB4E938844E5903F1B9696DF26E0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5">
    <w:name w:val="A6EB068EF10D41169721B07879DEF07A5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14745A675C74B4881E283AC219C289B1">
    <w:name w:val="514745A675C74B4881E283AC219C289B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34C2C5AFEF343F88E29208A8A33D3183">
    <w:name w:val="834C2C5AFEF343F88E29208A8A33D318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86333D6ED4E4419BEC6057A22E5AC333">
    <w:name w:val="A86333D6ED4E4419BEC6057A22E5AC33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0809441FD5A4762946E99245BB8DEE13">
    <w:name w:val="C0809441FD5A4762946E99245BB8DEE1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9388D317DDF47D9BE5E1507FEC82FC53">
    <w:name w:val="19388D317DDF47D9BE5E1507FEC82FC5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983A411E5A24B7F99DBCDF1D8E4EF6E3">
    <w:name w:val="C983A411E5A24B7F99DBCDF1D8E4EF6E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A4F57210FC04733B2DD7E3FF7A8C6D73">
    <w:name w:val="3A4F57210FC04733B2DD7E3FF7A8C6D7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E6E9FFFF57C4D79B726BB97CE51556D">
    <w:name w:val="8E6E9FFFF57C4D79B726BB97CE51556D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6D383B6974CD080F4EE4E95C9B44E13">
    <w:name w:val="E6C6D383B6974CD080F4EE4E95C9B44E1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CFFC317F5B4D63BD9C28B2C931A9AF13">
    <w:name w:val="8DCFFC317F5B4D63BD9C28B2C931A9AF1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16F0689DC15417BACFB3D720CA7CF3A13">
    <w:name w:val="816F0689DC15417BACFB3D720CA7CF3A13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9D7E1E42DE4C2E8A81AC687B46E0A912">
    <w:name w:val="579D7E1E42DE4C2E8A81AC687B46E0A9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17706B2F7D2411F923097792CC9EE5812">
    <w:name w:val="C17706B2F7D2411F923097792CC9EE58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6069D702C354D15B7A6B32488FCC17812">
    <w:name w:val="06069D702C354D15B7A6B32488FCC178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2283AA63105414CA612FC621FFE168D12">
    <w:name w:val="72283AA63105414CA612FC621FFE168D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94FEA38CB174C3FB006B409B61B9B0812">
    <w:name w:val="894FEA38CB174C3FB006B409B61B9B08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1DCA80FB9A4166B3A465D33DB64A0C12">
    <w:name w:val="5C1DCA80FB9A4166B3A465D33DB64A0C1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3A09B0C17D5449E921BF515B6C998EA9">
    <w:name w:val="43A09B0C17D5449E921BF515B6C998EA9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B3E9D5A5EC44D89BA5A3A2FC5B2FA407">
    <w:name w:val="0B3E9D5A5EC44D89BA5A3A2FC5B2FA407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E84DB4E938844E5903F1B9696DF26E06">
    <w:name w:val="EE84DB4E938844E5903F1B9696DF26E0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6EB068EF10D41169721B07879DEF07A6">
    <w:name w:val="A6EB068EF10D41169721B07879DEF07A6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14745A675C74B4881E283AC219C289B2">
    <w:name w:val="514745A675C74B4881E283AC219C289B2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34C2C5AFEF343F88E29208A8A33D3184">
    <w:name w:val="834C2C5AFEF343F88E29208A8A33D318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A86333D6ED4E4419BEC6057A22E5AC334">
    <w:name w:val="A86333D6ED4E4419BEC6057A22E5AC33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0809441FD5A4762946E99245BB8DEE14">
    <w:name w:val="C0809441FD5A4762946E99245BB8DEE1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9388D317DDF47D9BE5E1507FEC82FC54">
    <w:name w:val="19388D317DDF47D9BE5E1507FEC82FC5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983A411E5A24B7F99DBCDF1D8E4EF6E4">
    <w:name w:val="C983A411E5A24B7F99DBCDF1D8E4EF6E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A4F57210FC04733B2DD7E3FF7A8C6D74">
    <w:name w:val="3A4F57210FC04733B2DD7E3FF7A8C6D74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E6E9FFFF57C4D79B726BB97CE51556D1">
    <w:name w:val="8E6E9FFFF57C4D79B726BB97CE51556D1"/>
    <w:rsid w:val="001A609E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Reservationsantrag_Turnhallen_regelmässige Nutzung_Vorlage Dot</Template>
  <TotalTime>0</TotalTime>
  <Pages>2</Pages>
  <Words>311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Schmidlin</dc:creator>
  <cp:lastModifiedBy>Vanessa Hofer</cp:lastModifiedBy>
  <cp:revision>3</cp:revision>
  <cp:lastPrinted>2022-07-04T09:09:00Z</cp:lastPrinted>
  <dcterms:created xsi:type="dcterms:W3CDTF">2022-07-14T09:18:00Z</dcterms:created>
  <dcterms:modified xsi:type="dcterms:W3CDTF">2022-07-14T09:19:00Z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2020-04-26T00:00:00Z</vt:filetime>
  </property>
</Properties>
</file>