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528" w:type="dxa"/>
        <w:tblInd w:w="3823" w:type="dxa"/>
        <w:tblLook w:val="04A0" w:firstRow="1" w:lastRow="0" w:firstColumn="1" w:lastColumn="0" w:noHBand="0" w:noVBand="1"/>
      </w:tblPr>
      <w:tblGrid>
        <w:gridCol w:w="1984"/>
        <w:gridCol w:w="3544"/>
      </w:tblGrid>
      <w:tr w:rsidR="00CC30D4" w:rsidTr="00433B02">
        <w:tc>
          <w:tcPr>
            <w:tcW w:w="1984" w:type="dxa"/>
          </w:tcPr>
          <w:p w:rsidR="00CC30D4" w:rsidRDefault="003F2F67" w:rsidP="003F2F67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proofErr w:type="spellStart"/>
            <w:r>
              <w:rPr>
                <w:color w:val="231F20"/>
                <w:sz w:val="22"/>
                <w:szCs w:val="22"/>
              </w:rPr>
              <w:t>Gesuchse</w:t>
            </w:r>
            <w:r w:rsidR="00CC30D4">
              <w:rPr>
                <w:color w:val="231F20"/>
                <w:sz w:val="22"/>
                <w:szCs w:val="22"/>
              </w:rPr>
              <w:t>ingang</w:t>
            </w:r>
            <w:proofErr w:type="spellEnd"/>
          </w:p>
        </w:tc>
        <w:sdt>
          <w:sdtPr>
            <w:rPr>
              <w:color w:val="231F20"/>
              <w:sz w:val="22"/>
              <w:szCs w:val="22"/>
            </w:rPr>
            <w:id w:val="601076335"/>
            <w:placeholder>
              <w:docPart w:val="1CA7DA5067914E1FA3BC3080885EAD45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7916F3" w:rsidP="007916F3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Schlüsselabgabe</w:t>
            </w:r>
          </w:p>
        </w:tc>
        <w:sdt>
          <w:sdtPr>
            <w:rPr>
              <w:color w:val="231F20"/>
              <w:sz w:val="22"/>
              <w:szCs w:val="22"/>
            </w:rPr>
            <w:id w:val="26230880"/>
            <w:placeholder>
              <w:docPart w:val="AC5CF6DDAE104730BC8F01BAF8A51C20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7916F3" w:rsidP="001D5A21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CC30D4" w:rsidTr="00433B02">
        <w:tc>
          <w:tcPr>
            <w:tcW w:w="1984" w:type="dxa"/>
          </w:tcPr>
          <w:p w:rsidR="00CC30D4" w:rsidRDefault="00CC30D4" w:rsidP="00A7681B">
            <w:pPr>
              <w:pStyle w:val="Textkrper"/>
              <w:tabs>
                <w:tab w:val="left" w:pos="5529"/>
              </w:tabs>
              <w:rPr>
                <w:color w:val="231F20"/>
                <w:sz w:val="22"/>
                <w:szCs w:val="22"/>
              </w:rPr>
            </w:pPr>
            <w:r>
              <w:rPr>
                <w:color w:val="231F20"/>
                <w:sz w:val="22"/>
                <w:szCs w:val="22"/>
              </w:rPr>
              <w:t>Schlüssel retour</w:t>
            </w:r>
          </w:p>
        </w:tc>
        <w:sdt>
          <w:sdtPr>
            <w:rPr>
              <w:color w:val="231F20"/>
              <w:sz w:val="22"/>
              <w:szCs w:val="22"/>
            </w:rPr>
            <w:id w:val="928394429"/>
            <w:placeholder>
              <w:docPart w:val="A4C5E516DCC847F187433F372DEE066A"/>
            </w:placeholder>
            <w:showingPlcHdr/>
            <w:text/>
          </w:sdtPr>
          <w:sdtContent>
            <w:tc>
              <w:tcPr>
                <w:tcW w:w="3544" w:type="dxa"/>
              </w:tcPr>
              <w:p w:rsidR="00CC30D4" w:rsidRDefault="007916F3" w:rsidP="00A7681B">
                <w:pPr>
                  <w:pStyle w:val="Textkrper"/>
                  <w:tabs>
                    <w:tab w:val="left" w:pos="5529"/>
                  </w:tabs>
                  <w:rPr>
                    <w:color w:val="231F20"/>
                    <w:sz w:val="22"/>
                    <w:szCs w:val="22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bookmarkStart w:id="0" w:name="_Hlk82435240"/>
    </w:p>
    <w:p w:rsidR="00CA5A02" w:rsidRPr="00CA5A02" w:rsidRDefault="00CA5A02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CA5A02">
        <w:rPr>
          <w:rFonts w:eastAsia="Calibri"/>
          <w:b/>
          <w:color w:val="000000"/>
          <w:lang w:val="de-CH" w:eastAsia="en-US" w:bidi="ar-SA"/>
        </w:rPr>
        <w:t xml:space="preserve">Angaben zu Gesuchsteller </w:t>
      </w:r>
      <w:r w:rsidRPr="008E053D">
        <w:rPr>
          <w:rFonts w:eastAsia="Calibri"/>
          <w:color w:val="000000"/>
          <w:lang w:val="de-CH" w:eastAsia="en-US" w:bidi="ar-SA"/>
        </w:rPr>
        <w:t>(vollständig</w:t>
      </w:r>
      <w:r w:rsidRPr="00CA5A02">
        <w:rPr>
          <w:rFonts w:eastAsia="Calibri"/>
          <w:b/>
          <w:color w:val="000000"/>
          <w:lang w:val="de-CH" w:eastAsia="en-US" w:bidi="ar-SA"/>
        </w:rPr>
        <w:t xml:space="preserve"> </w:t>
      </w:r>
      <w:r w:rsidRPr="008E053D">
        <w:rPr>
          <w:rFonts w:eastAsia="Calibri"/>
          <w:color w:val="000000"/>
          <w:lang w:val="de-CH" w:eastAsia="en-US" w:bidi="ar-SA"/>
        </w:rPr>
        <w:t>ausfüllen durch Mieter)</w:t>
      </w:r>
    </w:p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Organisation / Veranstalter </w:t>
            </w:r>
          </w:p>
        </w:tc>
        <w:sdt>
          <w:sdtPr>
            <w:rPr>
              <w:color w:val="231F20"/>
            </w:rPr>
            <w:id w:val="507173560"/>
            <w:placeholder>
              <w:docPart w:val="F978E06E8A1B4AA1B7A5DED30AC58EF4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Vorname, Name </w:t>
            </w:r>
          </w:p>
        </w:tc>
        <w:sdt>
          <w:sdtPr>
            <w:rPr>
              <w:color w:val="231F20"/>
            </w:rPr>
            <w:id w:val="133609705"/>
            <w:placeholder>
              <w:docPart w:val="7C9F61FA5D434B568EE4D2BB4DA9FE0B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Adresse</w:t>
            </w:r>
          </w:p>
        </w:tc>
        <w:sdt>
          <w:sdtPr>
            <w:rPr>
              <w:color w:val="231F20"/>
            </w:rPr>
            <w:id w:val="-1688202469"/>
            <w:placeholder>
              <w:docPart w:val="951F6CAADE3C4D09A66CDA4044BA6982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Telefonnummer </w:t>
            </w:r>
          </w:p>
        </w:tc>
        <w:sdt>
          <w:sdtPr>
            <w:rPr>
              <w:color w:val="231F20"/>
            </w:rPr>
            <w:id w:val="-421716398"/>
            <w:placeholder>
              <w:docPart w:val="4FEA2A3951454388A979D2AA258FA8EE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4418" w:rsidTr="007B0143"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E-Mailadresse </w:t>
            </w:r>
          </w:p>
        </w:tc>
        <w:sdt>
          <w:sdtPr>
            <w:rPr>
              <w:color w:val="231F20"/>
            </w:rPr>
            <w:id w:val="-1837364269"/>
            <w:placeholder>
              <w:docPart w:val="5FB4D3BFDC2A42F7B32150558AEE0628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2B4418" w:rsidTr="007B0143">
        <w:trPr>
          <w:trHeight w:val="40"/>
        </w:trPr>
        <w:tc>
          <w:tcPr>
            <w:tcW w:w="3681" w:type="dxa"/>
          </w:tcPr>
          <w:p w:rsidR="002B4418" w:rsidRDefault="002B441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Geburtsdatum</w:t>
            </w:r>
          </w:p>
        </w:tc>
        <w:sdt>
          <w:sdtPr>
            <w:rPr>
              <w:color w:val="231F20"/>
            </w:rPr>
            <w:id w:val="-554705682"/>
            <w:placeholder>
              <w:docPart w:val="756F91776C0D404F99A1B577B9B584EB"/>
            </w:placeholder>
            <w:showingPlcHdr/>
            <w:text/>
          </w:sdtPr>
          <w:sdtContent>
            <w:tc>
              <w:tcPr>
                <w:tcW w:w="5667" w:type="dxa"/>
              </w:tcPr>
              <w:p w:rsidR="002B441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14355D" w:rsidRPr="00CA5A02" w:rsidRDefault="0014355D" w:rsidP="0014355D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>
        <w:rPr>
          <w:rFonts w:eastAsia="Calibri"/>
          <w:b/>
          <w:color w:val="000000"/>
          <w:lang w:val="de-CH" w:eastAsia="en-US" w:bidi="ar-SA"/>
        </w:rPr>
        <w:t xml:space="preserve">Angaben zur Veranstaltung </w:t>
      </w:r>
    </w:p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Art / Zweck der Veranstaltung </w:t>
            </w:r>
          </w:p>
        </w:tc>
        <w:sdt>
          <w:sdtPr>
            <w:rPr>
              <w:color w:val="231F20"/>
            </w:rPr>
            <w:id w:val="1007401077"/>
            <w:placeholder>
              <w:docPart w:val="D647CA3EF9A04966B7130EF89D047E79"/>
            </w:placeholder>
            <w:showingPlcHdr/>
            <w:text/>
          </w:sdtPr>
          <w:sdtContent>
            <w:tc>
              <w:tcPr>
                <w:tcW w:w="5667" w:type="dxa"/>
              </w:tcPr>
              <w:p w:rsidR="0014355D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Datum der Veranstaltung </w:t>
            </w:r>
          </w:p>
        </w:tc>
        <w:sdt>
          <w:sdtPr>
            <w:rPr>
              <w:color w:val="231F20"/>
            </w:rPr>
            <w:id w:val="-540974628"/>
            <w:placeholder>
              <w:docPart w:val="A029F39F63114E7B8D63551754C6F548"/>
            </w:placeholder>
            <w:showingPlcHdr/>
            <w:text/>
          </w:sdtPr>
          <w:sdtContent>
            <w:tc>
              <w:tcPr>
                <w:tcW w:w="5667" w:type="dxa"/>
              </w:tcPr>
              <w:p w:rsidR="0014355D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717185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Übernahme der Räumlichkeit </w:t>
            </w:r>
          </w:p>
        </w:tc>
        <w:sdt>
          <w:sdtPr>
            <w:rPr>
              <w:color w:val="231F20"/>
            </w:rPr>
            <w:id w:val="-1104189117"/>
            <w:placeholder>
              <w:docPart w:val="BAB566FEA43F408B97EE4C65D92FD5F2"/>
            </w:placeholder>
            <w:showingPlcHdr/>
            <w:text/>
          </w:sdtPr>
          <w:sdtContent>
            <w:tc>
              <w:tcPr>
                <w:tcW w:w="5667" w:type="dxa"/>
              </w:tcPr>
              <w:p w:rsidR="0014355D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4355D" w:rsidTr="001E1B08">
        <w:tc>
          <w:tcPr>
            <w:tcW w:w="3681" w:type="dxa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Gewünschte Abgabe der Räumlichkeit </w:t>
            </w:r>
          </w:p>
        </w:tc>
        <w:sdt>
          <w:sdtPr>
            <w:rPr>
              <w:color w:val="231F20"/>
            </w:rPr>
            <w:id w:val="-758825781"/>
            <w:placeholder>
              <w:docPart w:val="36C0B8DCF01341D1B6E0B799D6297D78"/>
            </w:placeholder>
            <w:showingPlcHdr/>
            <w:text/>
          </w:sdtPr>
          <w:sdtContent>
            <w:tc>
              <w:tcPr>
                <w:tcW w:w="5667" w:type="dxa"/>
              </w:tcPr>
              <w:p w:rsidR="0014355D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4355D" w:rsidTr="00F301CC">
        <w:tc>
          <w:tcPr>
            <w:tcW w:w="9348" w:type="dxa"/>
            <w:gridSpan w:val="2"/>
          </w:tcPr>
          <w:p w:rsidR="0014355D" w:rsidRDefault="0014355D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Übergabe und Abnahmen ausserhalb der normalen Arbeitszeiten werden separat verrechnet. </w:t>
            </w:r>
            <w:r w:rsidR="00717185">
              <w:rPr>
                <w:rFonts w:eastAsia="Calibri"/>
                <w:color w:val="000000"/>
                <w:lang w:val="de-CH" w:eastAsia="en-US" w:bidi="ar-SA"/>
              </w:rPr>
              <w:t>Bitte vereinbaren Sie die Uhrzeit direkt mit dem Hauswart Heinz Roos 079 632 70 17</w:t>
            </w:r>
          </w:p>
        </w:tc>
      </w:tr>
    </w:tbl>
    <w:p w:rsidR="002B4418" w:rsidRDefault="002B4418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667"/>
      </w:tblGrid>
      <w:tr w:rsidR="001E1B08" w:rsidTr="001E1B08">
        <w:tc>
          <w:tcPr>
            <w:tcW w:w="3681" w:type="dxa"/>
          </w:tcPr>
          <w:p w:rsidR="001E1B08" w:rsidRDefault="001E1B08" w:rsidP="00A67A1F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Anzahl erwartete Besucher/Teilnehmer</w:t>
            </w:r>
          </w:p>
        </w:tc>
        <w:sdt>
          <w:sdtPr>
            <w:rPr>
              <w:color w:val="231F20"/>
            </w:rPr>
            <w:id w:val="1133437330"/>
            <w:placeholder>
              <w:docPart w:val="557EC2861DD540218BD1B5989A25525F"/>
            </w:placeholder>
            <w:showingPlcHdr/>
            <w:text/>
          </w:sdtPr>
          <w:sdtContent>
            <w:tc>
              <w:tcPr>
                <w:tcW w:w="5667" w:type="dxa"/>
              </w:tcPr>
              <w:p w:rsidR="001E1B08" w:rsidRDefault="007916F3" w:rsidP="00A67A1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A67A1F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F301CC" w:rsidRPr="00534DF3" w:rsidRDefault="00931959" w:rsidP="00534DF3">
      <w:pPr>
        <w:widowControl/>
        <w:tabs>
          <w:tab w:val="left" w:pos="709"/>
        </w:tabs>
        <w:adjustRightInd w:val="0"/>
        <w:rPr>
          <w:rFonts w:eastAsia="Calibri"/>
          <w:color w:val="000000"/>
          <w:sz w:val="16"/>
          <w:szCs w:val="16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Nutzung WC-Anlagen </w:t>
      </w:r>
      <w:r w:rsidR="00763B9B">
        <w:rPr>
          <w:rFonts w:eastAsia="Calibri"/>
          <w:color w:val="000000"/>
          <w:lang w:val="de-CH" w:eastAsia="en-US" w:bidi="ar-SA"/>
        </w:rPr>
        <w:tab/>
      </w:r>
      <w:r w:rsidR="00EB16F7">
        <w:rPr>
          <w:rFonts w:eastAsia="Calibri"/>
          <w:color w:val="000000"/>
          <w:lang w:val="de-CH" w:eastAsia="en-US" w:bidi="ar-SA"/>
        </w:rPr>
        <w:tab/>
      </w:r>
      <w:r w:rsidR="00EB16F7">
        <w:rPr>
          <w:rFonts w:eastAsia="Calibri"/>
          <w:color w:val="000000"/>
          <w:lang w:val="de-CH" w:eastAsia="en-US" w:bidi="ar-SA"/>
        </w:rPr>
        <w:tab/>
      </w:r>
      <w:r w:rsidR="00763B9B">
        <w:rPr>
          <w:rFonts w:eastAsia="Calibri"/>
          <w:color w:val="000000"/>
          <w:lang w:val="de-CH" w:eastAsia="en-US" w:bidi="ar-SA"/>
        </w:rPr>
        <w:t xml:space="preserve"> </w:t>
      </w:r>
      <w:sdt>
        <w:sdtPr>
          <w:rPr>
            <w:rFonts w:eastAsia="Calibri"/>
            <w:color w:val="000000"/>
            <w:lang w:val="de-CH" w:eastAsia="en-US" w:bidi="ar-SA"/>
          </w:rPr>
          <w:id w:val="-98215061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41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763B9B">
        <w:rPr>
          <w:rFonts w:eastAsia="Calibri"/>
          <w:color w:val="000000"/>
          <w:lang w:val="de-CH" w:eastAsia="en-US" w:bidi="ar-SA"/>
        </w:rPr>
        <w:t xml:space="preserve"> Ja   </w:t>
      </w:r>
      <w:sdt>
        <w:sdtPr>
          <w:rPr>
            <w:rFonts w:eastAsia="Calibri"/>
            <w:color w:val="000000"/>
            <w:lang w:val="de-CH" w:eastAsia="en-US" w:bidi="ar-SA"/>
          </w:rPr>
          <w:id w:val="-6555305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3B9B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>
        <w:rPr>
          <w:rFonts w:eastAsia="Calibri"/>
          <w:color w:val="000000"/>
          <w:lang w:val="de-CH" w:eastAsia="en-US" w:bidi="ar-SA"/>
        </w:rPr>
        <w:t xml:space="preserve"> Nein</w:t>
      </w:r>
      <w:r w:rsidR="008C0A6C">
        <w:rPr>
          <w:rFonts w:eastAsia="Calibri"/>
          <w:color w:val="000000"/>
          <w:sz w:val="16"/>
          <w:szCs w:val="16"/>
          <w:lang w:val="de-CH" w:eastAsia="en-US" w:bidi="ar-SA"/>
        </w:rPr>
        <w:tab/>
      </w:r>
    </w:p>
    <w:p w:rsidR="00EB16F7" w:rsidRDefault="00EB16F7" w:rsidP="00A67A1F">
      <w:pPr>
        <w:widowControl/>
        <w:tabs>
          <w:tab w:val="left" w:pos="709"/>
        </w:tabs>
        <w:adjustRightInd w:val="0"/>
        <w:rPr>
          <w:rFonts w:eastAsia="Calibri"/>
          <w:color w:val="9BBB59" w:themeColor="accent3"/>
          <w:lang w:val="de-CH" w:eastAsia="en-US" w:bidi="ar-SA"/>
        </w:rPr>
      </w:pPr>
    </w:p>
    <w:p w:rsidR="00EB16F7" w:rsidRPr="00EB16F7" w:rsidRDefault="00342A91" w:rsidP="00EB16F7">
      <w:pPr>
        <w:widowControl/>
        <w:tabs>
          <w:tab w:val="left" w:pos="709"/>
        </w:tabs>
        <w:adjustRightInd w:val="0"/>
        <w:ind w:left="2880" w:hanging="2880"/>
        <w:rPr>
          <w:rFonts w:eastAsia="Calibri"/>
          <w:color w:val="9BBB59" w:themeColor="accent3"/>
          <w:lang w:val="de-CH" w:eastAsia="en-US" w:bidi="ar-SA"/>
        </w:rPr>
      </w:pPr>
      <w:r>
        <w:rPr>
          <w:rFonts w:eastAsia="Calibri"/>
          <w:lang w:val="de-CH" w:eastAsia="en-US" w:bidi="ar-SA"/>
        </w:rPr>
        <w:t>Ausbildung eines Hallen-</w:t>
      </w:r>
      <w:r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>
        <w:rPr>
          <w:rFonts w:eastAsia="Calibri"/>
          <w:lang w:val="de-CH" w:eastAsia="en-US" w:bidi="ar-SA"/>
        </w:rPr>
        <w:t xml:space="preserve"> </w:t>
      </w:r>
      <w:sdt>
        <w:sdtPr>
          <w:rPr>
            <w:rFonts w:eastAsia="Calibri"/>
            <w:lang w:val="de-CH" w:eastAsia="en-US" w:bidi="ar-SA"/>
          </w:rPr>
          <w:id w:val="-1381395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de-CH" w:eastAsia="en-US" w:bidi="ar-SA"/>
            </w:rPr>
            <w:t>☐</w:t>
          </w:r>
        </w:sdtContent>
      </w:sdt>
      <w:r>
        <w:rPr>
          <w:rFonts w:eastAsia="Calibri"/>
          <w:lang w:val="de-CH" w:eastAsia="en-US" w:bidi="ar-SA"/>
        </w:rPr>
        <w:t xml:space="preserve"> </w:t>
      </w:r>
      <w:r w:rsidRPr="00EB16F7">
        <w:rPr>
          <w:rFonts w:eastAsia="Calibri"/>
          <w:color w:val="9BBB59" w:themeColor="accent3"/>
          <w:lang w:val="de-CH" w:eastAsia="en-US" w:bidi="ar-SA"/>
        </w:rPr>
        <w:t>Ja</w:t>
      </w:r>
      <w:r>
        <w:rPr>
          <w:rFonts w:eastAsia="Calibri"/>
          <w:lang w:val="de-CH" w:eastAsia="en-US" w:bidi="ar-SA"/>
        </w:rPr>
        <w:t xml:space="preserve">   </w:t>
      </w:r>
      <w:sdt>
        <w:sdtPr>
          <w:rPr>
            <w:rFonts w:eastAsia="Calibri"/>
            <w:lang w:val="de-CH" w:eastAsia="en-US" w:bidi="ar-SA"/>
          </w:rPr>
          <w:id w:val="-184138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de-CH" w:eastAsia="en-US" w:bidi="ar-SA"/>
            </w:rPr>
            <w:t>☐</w:t>
          </w:r>
        </w:sdtContent>
      </w:sdt>
      <w:r>
        <w:rPr>
          <w:rFonts w:eastAsia="Calibri"/>
          <w:lang w:val="de-CH" w:eastAsia="en-US" w:bidi="ar-SA"/>
        </w:rPr>
        <w:t xml:space="preserve"> Nein</w:t>
      </w:r>
      <w:r>
        <w:rPr>
          <w:rFonts w:eastAsia="Calibri"/>
          <w:lang w:val="de-CH" w:eastAsia="en-US" w:bidi="ar-SA"/>
        </w:rPr>
        <w:tab/>
      </w:r>
      <w:r w:rsidR="00EB16F7" w:rsidRPr="00EB16F7">
        <w:rPr>
          <w:rFonts w:eastAsia="Calibri"/>
          <w:color w:val="9BBB59" w:themeColor="accent3"/>
          <w:lang w:val="de-CH" w:eastAsia="en-US" w:bidi="ar-SA"/>
        </w:rPr>
        <w:t>Schriftliche Bestätigung a</w:t>
      </w:r>
      <w:r w:rsidR="00EB16F7">
        <w:rPr>
          <w:rFonts w:eastAsia="Calibri"/>
          <w:color w:val="9BBB59" w:themeColor="accent3"/>
          <w:lang w:val="de-CH" w:eastAsia="en-US" w:bidi="ar-SA"/>
        </w:rPr>
        <w:t>n</w:t>
      </w:r>
    </w:p>
    <w:p w:rsidR="00342A91" w:rsidRDefault="00342A91" w:rsidP="00A67A1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lang w:val="de-CH" w:eastAsia="en-US" w:bidi="ar-SA"/>
        </w:rPr>
        <w:t>Kurses (J+S Leiter Sport-</w:t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>
        <w:rPr>
          <w:rFonts w:eastAsia="Calibri"/>
          <w:lang w:val="de-CH" w:eastAsia="en-US" w:bidi="ar-SA"/>
        </w:rPr>
        <w:tab/>
      </w:r>
      <w:r w:rsidR="00EB16F7" w:rsidRPr="00EB16F7">
        <w:rPr>
          <w:rFonts w:eastAsia="Calibri"/>
          <w:color w:val="9BBB59" w:themeColor="accent3"/>
          <w:lang w:val="de-CH" w:eastAsia="en-US" w:bidi="ar-SA"/>
        </w:rPr>
        <w:t>Gemeinde</w:t>
      </w:r>
      <w:r w:rsidR="00EB16F7">
        <w:rPr>
          <w:rFonts w:eastAsia="Calibri"/>
          <w:color w:val="9BBB59" w:themeColor="accent3"/>
          <w:lang w:val="de-CH" w:eastAsia="en-US" w:bidi="ar-SA"/>
        </w:rPr>
        <w:t xml:space="preserve"> notwendig</w:t>
      </w:r>
    </w:p>
    <w:p w:rsidR="00342A91" w:rsidRDefault="00342A91" w:rsidP="00A67A1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lang w:val="de-CH" w:eastAsia="en-US" w:bidi="ar-SA"/>
        </w:rPr>
        <w:lastRenderedPageBreak/>
        <w:t>Klettern, SAC-Leiter Klettern, usw</w:t>
      </w:r>
      <w:r w:rsidR="00EB16F7">
        <w:rPr>
          <w:rFonts w:eastAsia="Calibri"/>
          <w:lang w:val="de-CH" w:eastAsia="en-US" w:bidi="ar-SA"/>
        </w:rPr>
        <w:t>.</w:t>
      </w:r>
      <w:r>
        <w:rPr>
          <w:rFonts w:eastAsia="Calibri"/>
          <w:lang w:val="de-CH" w:eastAsia="en-US" w:bidi="ar-SA"/>
        </w:rPr>
        <w:t>)</w:t>
      </w:r>
    </w:p>
    <w:p w:rsidR="00EB16F7" w:rsidRDefault="00EB16F7" w:rsidP="00A67A1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</w:p>
    <w:p w:rsidR="00EB16F7" w:rsidRPr="00EB16F7" w:rsidRDefault="00EB16F7" w:rsidP="00EB16F7">
      <w:pPr>
        <w:widowControl/>
        <w:tabs>
          <w:tab w:val="left" w:pos="709"/>
        </w:tabs>
        <w:adjustRightInd w:val="0"/>
        <w:ind w:left="4380" w:hanging="4380"/>
        <w:rPr>
          <w:rFonts w:eastAsia="Calibri"/>
          <w:color w:val="9BBB59" w:themeColor="accent3"/>
          <w:lang w:val="de-CH" w:eastAsia="en-US" w:bidi="ar-SA"/>
        </w:rPr>
      </w:pPr>
      <w:r>
        <w:rPr>
          <w:rFonts w:eastAsia="Calibri"/>
          <w:lang w:val="de-CH" w:eastAsia="en-US" w:bidi="ar-SA"/>
        </w:rPr>
        <w:t>Nutzung der technischen Einrichtungen</w:t>
      </w:r>
      <w:r>
        <w:rPr>
          <w:rFonts w:eastAsia="Calibri"/>
          <w:lang w:val="de-CH" w:eastAsia="en-US" w:bidi="ar-SA"/>
        </w:rPr>
        <w:tab/>
        <w:t xml:space="preserve"> </w:t>
      </w:r>
      <w:sdt>
        <w:sdtPr>
          <w:rPr>
            <w:rFonts w:eastAsia="Calibri"/>
            <w:lang w:val="de-CH" w:eastAsia="en-US" w:bidi="ar-SA"/>
          </w:rPr>
          <w:id w:val="-154313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de-CH" w:eastAsia="en-US" w:bidi="ar-SA"/>
            </w:rPr>
            <w:t>☐</w:t>
          </w:r>
        </w:sdtContent>
      </w:sdt>
      <w:r>
        <w:rPr>
          <w:rFonts w:eastAsia="Calibri"/>
          <w:lang w:val="de-CH" w:eastAsia="en-US" w:bidi="ar-SA"/>
        </w:rPr>
        <w:t xml:space="preserve"> </w:t>
      </w:r>
      <w:r w:rsidRPr="00EB16F7">
        <w:rPr>
          <w:rFonts w:eastAsia="Calibri"/>
          <w:color w:val="9BBB59" w:themeColor="accent3"/>
          <w:lang w:val="de-CH" w:eastAsia="en-US" w:bidi="ar-SA"/>
        </w:rPr>
        <w:t>Ja</w:t>
      </w:r>
      <w:r>
        <w:rPr>
          <w:rFonts w:eastAsia="Calibri"/>
          <w:lang w:val="de-CH" w:eastAsia="en-US" w:bidi="ar-SA"/>
        </w:rPr>
        <w:t xml:space="preserve">   </w:t>
      </w:r>
      <w:sdt>
        <w:sdtPr>
          <w:rPr>
            <w:rFonts w:eastAsia="Calibri"/>
            <w:lang w:val="de-CH" w:eastAsia="en-US" w:bidi="ar-SA"/>
          </w:rPr>
          <w:id w:val="225729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de-CH" w:eastAsia="en-US" w:bidi="ar-SA"/>
            </w:rPr>
            <w:t>☐</w:t>
          </w:r>
        </w:sdtContent>
      </w:sdt>
      <w:r>
        <w:rPr>
          <w:rFonts w:eastAsia="Calibri"/>
          <w:lang w:val="de-CH" w:eastAsia="en-US" w:bidi="ar-SA"/>
        </w:rPr>
        <w:t xml:space="preserve"> Nein</w:t>
      </w:r>
      <w:r>
        <w:rPr>
          <w:rFonts w:eastAsia="Calibri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 xml:space="preserve">Nur nach erfolgter </w:t>
      </w:r>
    </w:p>
    <w:p w:rsidR="00EB16F7" w:rsidRPr="00EB16F7" w:rsidRDefault="00EB16F7" w:rsidP="00EB16F7">
      <w:pPr>
        <w:widowControl/>
        <w:tabs>
          <w:tab w:val="left" w:pos="709"/>
        </w:tabs>
        <w:adjustRightInd w:val="0"/>
        <w:ind w:left="4380" w:hanging="4380"/>
        <w:rPr>
          <w:rFonts w:eastAsia="Calibri"/>
          <w:color w:val="9BBB59" w:themeColor="accent3"/>
          <w:lang w:val="de-CH" w:eastAsia="en-US" w:bidi="ar-SA"/>
        </w:rPr>
      </w:pP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proofErr w:type="spellStart"/>
      <w:r w:rsidRPr="00EB16F7">
        <w:rPr>
          <w:rFonts w:eastAsia="Calibri"/>
          <w:color w:val="9BBB59" w:themeColor="accent3"/>
          <w:lang w:val="de-CH" w:eastAsia="en-US" w:bidi="ar-SA"/>
        </w:rPr>
        <w:t>Instruierung</w:t>
      </w:r>
      <w:proofErr w:type="spellEnd"/>
      <w:r w:rsidRPr="00EB16F7">
        <w:rPr>
          <w:rFonts w:eastAsia="Calibri"/>
          <w:color w:val="9BBB59" w:themeColor="accent3"/>
          <w:lang w:val="de-CH" w:eastAsia="en-US" w:bidi="ar-SA"/>
        </w:rPr>
        <w:t xml:space="preserve"> durch das </w:t>
      </w:r>
    </w:p>
    <w:p w:rsidR="00EB16F7" w:rsidRPr="00EB16F7" w:rsidRDefault="00EB16F7" w:rsidP="00EB16F7">
      <w:pPr>
        <w:widowControl/>
        <w:tabs>
          <w:tab w:val="left" w:pos="709"/>
        </w:tabs>
        <w:adjustRightInd w:val="0"/>
        <w:ind w:left="4380" w:hanging="4380"/>
        <w:rPr>
          <w:rFonts w:eastAsia="Calibri"/>
          <w:color w:val="9BBB59" w:themeColor="accent3"/>
          <w:lang w:val="de-CH" w:eastAsia="en-US" w:bidi="ar-SA"/>
        </w:rPr>
      </w:pP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</w:r>
      <w:r w:rsidRPr="00EB16F7">
        <w:rPr>
          <w:rFonts w:eastAsia="Calibri"/>
          <w:color w:val="9BBB59" w:themeColor="accent3"/>
          <w:lang w:val="de-CH" w:eastAsia="en-US" w:bidi="ar-SA"/>
        </w:rPr>
        <w:tab/>
        <w:t>Abwartsteam</w:t>
      </w:r>
    </w:p>
    <w:p w:rsidR="0081588F" w:rsidRDefault="0081588F">
      <w:pPr>
        <w:rPr>
          <w:rFonts w:eastAsia="Calibri"/>
          <w:color w:val="9BBB59" w:themeColor="accent3"/>
          <w:lang w:val="de-CH" w:eastAsia="en-US" w:bidi="ar-SA"/>
        </w:rPr>
      </w:pPr>
      <w:r>
        <w:rPr>
          <w:rFonts w:eastAsia="Calibri"/>
          <w:color w:val="9BBB59" w:themeColor="accent3"/>
          <w:lang w:val="de-CH" w:eastAsia="en-US" w:bidi="ar-SA"/>
        </w:rPr>
        <w:br w:type="page"/>
      </w:r>
    </w:p>
    <w:p w:rsidR="00F301CC" w:rsidRP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F301CC">
        <w:rPr>
          <w:rFonts w:eastAsia="Calibri"/>
          <w:b/>
          <w:color w:val="000000"/>
          <w:lang w:val="de-CH" w:eastAsia="en-US" w:bidi="ar-SA"/>
        </w:rPr>
        <w:lastRenderedPageBreak/>
        <w:t xml:space="preserve">Allgemeines </w:t>
      </w: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Brandschutzvorschriften der SGV sind zwingend einzuhalten.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Die Fluchtwege müssen jederzeit unbehindert genutzt werden können.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Betreffend Schlüssel nehmen Sie frühzeitig mit der Bauverwaltung Kontakt auf.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Ein Defibrillator befindet sich beim südwestlichen Eingang beim Turnplatz. </w:t>
      </w:r>
    </w:p>
    <w:p w:rsidR="00F301CC" w:rsidRDefault="00F301CC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Vor Mietbeginn ist mit dem Hauswart ein Übergabeprotokoll auszufüllen. </w:t>
      </w:r>
    </w:p>
    <w:p w:rsidR="00694110" w:rsidRDefault="00694110" w:rsidP="00F301CC">
      <w:pPr>
        <w:widowControl/>
        <w:tabs>
          <w:tab w:val="left" w:pos="284"/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>–</w:t>
      </w:r>
      <w:r>
        <w:rPr>
          <w:rFonts w:eastAsia="Calibri"/>
          <w:color w:val="000000"/>
          <w:lang w:val="de-CH" w:eastAsia="en-US" w:bidi="ar-SA"/>
        </w:rPr>
        <w:tab/>
        <w:t xml:space="preserve">Das Benützungsreglement und die Hausordnung sind zwingend einzuhalten. </w:t>
      </w: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F301CC" w:rsidRDefault="00F301CC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BD1E5B" w:rsidRDefault="007916F3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sdt>
        <w:sdtPr>
          <w:rPr>
            <w:rFonts w:eastAsia="Calibri"/>
            <w:color w:val="000000"/>
            <w:lang w:val="de-CH" w:eastAsia="en-US" w:bidi="ar-SA"/>
          </w:rPr>
          <w:id w:val="208309769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841">
            <w:rPr>
              <w:rFonts w:ascii="MS Gothic" w:eastAsia="MS Gothic" w:hAnsi="MS Gothic" w:hint="eastAsia"/>
              <w:color w:val="000000"/>
              <w:lang w:val="de-CH" w:eastAsia="en-US" w:bidi="ar-SA"/>
            </w:rPr>
            <w:t>☐</w:t>
          </w:r>
        </w:sdtContent>
      </w:sdt>
      <w:r w:rsidR="00BD1E5B">
        <w:rPr>
          <w:rFonts w:eastAsia="Calibri"/>
          <w:color w:val="000000"/>
          <w:lang w:val="de-CH" w:eastAsia="en-US" w:bidi="ar-SA"/>
        </w:rPr>
        <w:tab/>
        <w:t xml:space="preserve">Ich habe </w:t>
      </w:r>
      <w:r w:rsidR="008E053D">
        <w:rPr>
          <w:rFonts w:eastAsia="Calibri"/>
          <w:color w:val="000000"/>
          <w:lang w:val="de-CH" w:eastAsia="en-US" w:bidi="ar-SA"/>
        </w:rPr>
        <w:t xml:space="preserve">das Benützungsreglement der Gemeinde Büsserach und </w:t>
      </w:r>
      <w:r w:rsidR="008C0A6C">
        <w:rPr>
          <w:rFonts w:eastAsia="Calibri"/>
          <w:color w:val="000000"/>
          <w:lang w:val="de-CH" w:eastAsia="en-US" w:bidi="ar-SA"/>
        </w:rPr>
        <w:t>die Hausordnung der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8E053D">
        <w:rPr>
          <w:rFonts w:eastAsia="Calibri"/>
          <w:color w:val="000000"/>
          <w:lang w:val="de-CH" w:eastAsia="en-US" w:bidi="ar-SA"/>
        </w:rPr>
        <w:tab/>
      </w:r>
      <w:r w:rsidR="00EB16F7">
        <w:rPr>
          <w:rFonts w:eastAsia="Calibri"/>
          <w:color w:val="000000"/>
          <w:lang w:val="de-CH" w:eastAsia="en-US" w:bidi="ar-SA"/>
        </w:rPr>
        <w:t>Klettwerwand</w:t>
      </w:r>
      <w:r w:rsidR="00BD1E5B">
        <w:rPr>
          <w:rFonts w:eastAsia="Calibri"/>
          <w:color w:val="000000"/>
          <w:lang w:val="de-CH" w:eastAsia="en-US" w:bidi="ar-SA"/>
        </w:rPr>
        <w:t xml:space="preserve"> </w:t>
      </w:r>
      <w:r w:rsidR="008E053D">
        <w:rPr>
          <w:rFonts w:eastAsia="Calibri"/>
          <w:color w:val="000000"/>
          <w:lang w:val="de-CH" w:eastAsia="en-US" w:bidi="ar-SA"/>
        </w:rPr>
        <w:t xml:space="preserve">gelesen und zeige mich damit </w:t>
      </w:r>
      <w:r w:rsidR="00BD1E5B">
        <w:rPr>
          <w:rFonts w:eastAsia="Calibri"/>
          <w:color w:val="000000"/>
          <w:lang w:val="de-CH" w:eastAsia="en-US" w:bidi="ar-SA"/>
        </w:rPr>
        <w:t xml:space="preserve">einverstanden. </w:t>
      </w: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 xml:space="preserve">Dieser Reservationsantrag ist vollständig ausgefüllt und unterzeichnet der Gemeindeverwaltung Büsserach, Breitenbachstrasse 22, 4227 Büsserach einzureichen. </w:t>
      </w: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48"/>
        <w:gridCol w:w="2496"/>
        <w:gridCol w:w="2556"/>
        <w:gridCol w:w="2148"/>
      </w:tblGrid>
      <w:tr w:rsidR="007916F3" w:rsidTr="00694110"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Ort und Datum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Der Veranstalter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>Gemeinde Büsserach</w:t>
            </w:r>
          </w:p>
        </w:tc>
        <w:tc>
          <w:tcPr>
            <w:tcW w:w="2337" w:type="dxa"/>
          </w:tcPr>
          <w:p w:rsidR="00694110" w:rsidRDefault="00694110" w:rsidP="00BD1E5B">
            <w:pPr>
              <w:widowControl/>
              <w:tabs>
                <w:tab w:val="left" w:pos="709"/>
              </w:tabs>
              <w:adjustRightInd w:val="0"/>
              <w:rPr>
                <w:rFonts w:eastAsia="Calibri"/>
                <w:color w:val="000000"/>
                <w:lang w:val="de-CH" w:eastAsia="en-US" w:bidi="ar-SA"/>
              </w:rPr>
            </w:pPr>
            <w:r>
              <w:rPr>
                <w:rFonts w:eastAsia="Calibri"/>
                <w:color w:val="000000"/>
                <w:lang w:val="de-CH" w:eastAsia="en-US" w:bidi="ar-SA"/>
              </w:rPr>
              <w:t xml:space="preserve">Bewilligt am: </w:t>
            </w:r>
          </w:p>
        </w:tc>
      </w:tr>
      <w:tr w:rsidR="007916F3" w:rsidTr="00694110">
        <w:trPr>
          <w:trHeight w:val="572"/>
        </w:trPr>
        <w:sdt>
          <w:sdtPr>
            <w:rPr>
              <w:color w:val="231F20"/>
            </w:rPr>
            <w:id w:val="52814511"/>
            <w:placeholder>
              <w:docPart w:val="B29A560B95E74DDF9456C64F0B7E9DFA"/>
            </w:placeholder>
            <w:showingPlcHdr/>
            <w:text/>
          </w:sdtPr>
          <w:sdtContent>
            <w:tc>
              <w:tcPr>
                <w:tcW w:w="2337" w:type="dxa"/>
              </w:tcPr>
              <w:p w:rsidR="00694110" w:rsidRDefault="007916F3" w:rsidP="0081588F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eastAsia="Calibri"/>
              <w:color w:val="000000"/>
              <w:lang w:val="de-CH" w:eastAsia="en-US" w:bidi="ar-SA"/>
            </w:rPr>
            <w:id w:val="-1216887201"/>
            <w:showingPlcHdr/>
            <w:picture/>
          </w:sdtPr>
          <w:sdtContent>
            <w:tc>
              <w:tcPr>
                <w:tcW w:w="2337" w:type="dxa"/>
              </w:tcPr>
              <w:p w:rsidR="00694110" w:rsidRDefault="007916F3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>
                  <w:rPr>
                    <w:rFonts w:eastAsia="Calibri"/>
                    <w:noProof/>
                    <w:color w:val="000000"/>
                    <w:lang w:val="de-CH" w:eastAsia="de-CH" w:bidi="ar-SA"/>
                  </w:rPr>
                  <w:drawing>
                    <wp:inline distT="0" distB="0" distL="0" distR="0">
                      <wp:extent cx="1447165" cy="538542"/>
                      <wp:effectExtent l="0" t="0" r="635" b="0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70751" cy="5473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eastAsia="Calibri"/>
              <w:color w:val="000000"/>
              <w:lang w:val="de-CH" w:eastAsia="en-US" w:bidi="ar-SA"/>
            </w:rPr>
            <w:id w:val="-1539812472"/>
            <w:showingPlcHdr/>
            <w:picture/>
          </w:sdtPr>
          <w:sdtContent>
            <w:tc>
              <w:tcPr>
                <w:tcW w:w="2337" w:type="dxa"/>
              </w:tcPr>
              <w:p w:rsidR="00694110" w:rsidRDefault="007916F3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>
                  <w:rPr>
                    <w:rFonts w:eastAsia="Calibri"/>
                    <w:noProof/>
                    <w:color w:val="000000"/>
                    <w:lang w:val="de-CH" w:eastAsia="de-CH" w:bidi="ar-SA"/>
                  </w:rPr>
                  <w:drawing>
                    <wp:inline distT="0" distB="0" distL="0" distR="0">
                      <wp:extent cx="1480820" cy="538480"/>
                      <wp:effectExtent l="0" t="0" r="5080" b="0"/>
                      <wp:docPr id="2" name="Bild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98712" cy="5449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color w:val="231F20"/>
            </w:rPr>
            <w:id w:val="-1078515688"/>
            <w:placeholder>
              <w:docPart w:val="EAB8FBAC73864D3C910602F5FB4E6484"/>
            </w:placeholder>
            <w:showingPlcHdr/>
            <w:text/>
          </w:sdtPr>
          <w:sdtContent>
            <w:tc>
              <w:tcPr>
                <w:tcW w:w="2337" w:type="dxa"/>
              </w:tcPr>
              <w:p w:rsidR="00694110" w:rsidRDefault="007916F3" w:rsidP="00BD1E5B">
                <w:pPr>
                  <w:widowControl/>
                  <w:tabs>
                    <w:tab w:val="left" w:pos="709"/>
                  </w:tabs>
                  <w:adjustRightInd w:val="0"/>
                  <w:rPr>
                    <w:rFonts w:eastAsia="Calibri"/>
                    <w:color w:val="000000"/>
                    <w:lang w:val="de-CH" w:eastAsia="en-US" w:bidi="ar-SA"/>
                  </w:rPr>
                </w:pPr>
                <w:r w:rsidRPr="007246C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694110" w:rsidRDefault="00694110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AC1F1A" w:rsidRDefault="00AC1F1A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AC1F1A" w:rsidRDefault="00AC1F1A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AC1F1A" w:rsidRDefault="00AC1F1A" w:rsidP="00BD1E5B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</w:p>
    <w:p w:rsidR="00263EBA" w:rsidRDefault="00263EBA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br/>
      </w:r>
      <w:r w:rsidRPr="00913111">
        <w:rPr>
          <w:rFonts w:eastAsia="Calibri"/>
          <w:b/>
          <w:color w:val="000000"/>
          <w:lang w:val="de-CH" w:eastAsia="en-US" w:bidi="ar-SA"/>
        </w:rPr>
        <w:t>Kontaktdaten</w:t>
      </w:r>
    </w:p>
    <w:p w:rsidR="00A67A1F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b/>
          <w:color w:val="000000"/>
          <w:lang w:val="de-CH" w:eastAsia="en-US" w:bidi="ar-SA"/>
        </w:rPr>
      </w:pPr>
    </w:p>
    <w:p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b/>
          <w:color w:val="000000"/>
          <w:lang w:val="de-CH" w:eastAsia="en-US" w:bidi="ar-SA"/>
        </w:rPr>
        <w:t xml:space="preserve">Abwart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 xml:space="preserve">Bauverwaltung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b/>
          <w:color w:val="000000"/>
          <w:lang w:val="de-CH" w:eastAsia="en-US" w:bidi="ar-SA"/>
        </w:rPr>
        <w:t>Notfalldienste</w:t>
      </w:r>
    </w:p>
    <w:p w:rsidR="00263EBA" w:rsidRPr="00913111" w:rsidRDefault="00263EBA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 w:rsidRPr="00913111">
        <w:rPr>
          <w:rFonts w:eastAsia="Calibri"/>
          <w:color w:val="000000"/>
          <w:lang w:val="de-CH" w:eastAsia="en-US" w:bidi="ar-SA"/>
        </w:rPr>
        <w:t xml:space="preserve">Tel. 079 632 70 17 </w:t>
      </w:r>
      <w:r w:rsidRPr="00913111">
        <w:rPr>
          <w:rFonts w:eastAsia="Calibri"/>
          <w:color w:val="000000"/>
          <w:lang w:val="de-CH" w:eastAsia="en-US" w:bidi="ar-SA"/>
        </w:rPr>
        <w:tab/>
        <w:t>Tel. 061 789 90 35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Polizei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117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 xml:space="preserve">Feuerwehr </w:t>
      </w:r>
      <w:r w:rsidRPr="00913111">
        <w:rPr>
          <w:rFonts w:eastAsia="Calibri"/>
          <w:color w:val="000000"/>
          <w:lang w:val="de-CH" w:eastAsia="en-US" w:bidi="ar-SA"/>
        </w:rPr>
        <w:tab/>
      </w:r>
      <w:r w:rsidRPr="00913111">
        <w:rPr>
          <w:rFonts w:eastAsia="Calibri"/>
          <w:color w:val="000000"/>
          <w:lang w:val="de-CH" w:eastAsia="en-US" w:bidi="ar-SA"/>
        </w:rPr>
        <w:tab/>
        <w:t>118</w:t>
      </w:r>
    </w:p>
    <w:p w:rsidR="00263EBA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color w:val="000000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 w:rsidRPr="00694110">
        <w:rPr>
          <w:rFonts w:eastAsia="Calibri"/>
          <w:b/>
          <w:color w:val="000000"/>
          <w:lang w:val="de-CH" w:eastAsia="en-US" w:bidi="ar-SA"/>
        </w:rPr>
        <w:t>Gemeindeverwaltung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proofErr w:type="spellStart"/>
      <w:r w:rsidR="00263EBA" w:rsidRPr="00913111">
        <w:rPr>
          <w:rFonts w:eastAsia="Calibri"/>
          <w:color w:val="000000"/>
          <w:lang w:val="de-CH" w:eastAsia="en-US" w:bidi="ar-SA"/>
        </w:rPr>
        <w:t>Paramedic</w:t>
      </w:r>
      <w:proofErr w:type="spellEnd"/>
      <w:r w:rsidR="00263EBA" w:rsidRPr="00913111">
        <w:rPr>
          <w:rFonts w:eastAsia="Calibri"/>
          <w:color w:val="000000"/>
          <w:lang w:val="de-CH" w:eastAsia="en-US" w:bidi="ar-SA"/>
        </w:rPr>
        <w:t xml:space="preserve"> </w:t>
      </w:r>
      <w:r w:rsidR="00263EBA" w:rsidRPr="00913111"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ab/>
        <w:t>144</w:t>
      </w:r>
    </w:p>
    <w:p w:rsidR="00A7681B" w:rsidRPr="00913111" w:rsidRDefault="00A67A1F" w:rsidP="00A67A1F">
      <w:pPr>
        <w:widowControl/>
        <w:tabs>
          <w:tab w:val="left" w:pos="709"/>
        </w:tabs>
        <w:adjustRightInd w:val="0"/>
        <w:rPr>
          <w:rFonts w:eastAsia="Calibri"/>
          <w:lang w:val="de-CH" w:eastAsia="en-US" w:bidi="ar-SA"/>
        </w:rPr>
      </w:pP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694110">
        <w:rPr>
          <w:rFonts w:eastAsia="Calibri"/>
          <w:color w:val="000000"/>
          <w:lang w:val="de-CH" w:eastAsia="en-US" w:bidi="ar-SA"/>
        </w:rPr>
        <w:t>Tel. 061 789 90 32</w:t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>
        <w:rPr>
          <w:rFonts w:eastAsia="Calibri"/>
          <w:color w:val="000000"/>
          <w:lang w:val="de-CH" w:eastAsia="en-US" w:bidi="ar-SA"/>
        </w:rPr>
        <w:tab/>
      </w:r>
      <w:r w:rsidR="00263EBA" w:rsidRPr="00913111">
        <w:rPr>
          <w:rFonts w:eastAsia="Calibri"/>
          <w:color w:val="000000"/>
          <w:lang w:val="de-CH" w:eastAsia="en-US" w:bidi="ar-SA"/>
        </w:rPr>
        <w:t xml:space="preserve">Notruf Allgemein </w:t>
      </w:r>
      <w:r w:rsidR="00263EBA" w:rsidRPr="00913111">
        <w:rPr>
          <w:rFonts w:eastAsia="Calibri"/>
          <w:color w:val="000000"/>
          <w:lang w:val="de-CH" w:eastAsia="en-US" w:bidi="ar-SA"/>
        </w:rPr>
        <w:tab/>
        <w:t>112</w:t>
      </w:r>
      <w:bookmarkEnd w:id="0"/>
    </w:p>
    <w:sectPr w:rsidR="00A7681B" w:rsidRPr="00913111" w:rsidSect="00CC30D4">
      <w:headerReference w:type="default" r:id="rId8"/>
      <w:footerReference w:type="default" r:id="rId9"/>
      <w:type w:val="continuous"/>
      <w:pgSz w:w="11910" w:h="16840"/>
      <w:pgMar w:top="2427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88F" w:rsidRDefault="0081588F" w:rsidP="00362D1E">
      <w:r>
        <w:separator/>
      </w:r>
    </w:p>
  </w:endnote>
  <w:endnote w:type="continuationSeparator" w:id="0">
    <w:p w:rsidR="0081588F" w:rsidRDefault="0081588F" w:rsidP="00362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3555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414841" w:rsidRPr="00362D1E" w:rsidRDefault="00414841" w:rsidP="00AE71EA">
            <w:pPr>
              <w:tabs>
                <w:tab w:val="left" w:pos="709"/>
                <w:tab w:val="left" w:pos="5529"/>
                <w:tab w:val="right" w:pos="9356"/>
              </w:tabs>
              <w:rPr>
                <w:sz w:val="16"/>
              </w:rPr>
            </w:pPr>
            <w:r w:rsidRPr="00362D1E">
              <w:rPr>
                <w:noProof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0128D9" wp14:editId="4B88FEDF">
                      <wp:simplePos x="0" y="0"/>
                      <wp:positionH relativeFrom="page">
                        <wp:posOffset>3870173</wp:posOffset>
                      </wp:positionH>
                      <wp:positionV relativeFrom="paragraph">
                        <wp:posOffset>85394</wp:posOffset>
                      </wp:positionV>
                      <wp:extent cx="2970000" cy="0"/>
                      <wp:effectExtent l="0" t="0" r="20955" b="19050"/>
                      <wp:wrapNone/>
                      <wp:docPr id="1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40AD49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A6171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75pt,6.7pt" to="53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" strokecolor="#40ad49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ab/>
              <w:t>Einwohnergemeinde</w:t>
            </w:r>
            <w:r w:rsidRPr="00362D1E">
              <w:rPr>
                <w:color w:val="231F20"/>
                <w:sz w:val="16"/>
              </w:rPr>
              <w:t xml:space="preserve"> Büsserach</w:t>
            </w:r>
            <w:r>
              <w:rPr>
                <w:color w:val="231F20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tab/>
            </w:r>
            <w:r>
              <w:rPr>
                <w:color w:val="231F20"/>
                <w:sz w:val="16"/>
              </w:rPr>
              <w:br/>
            </w:r>
            <w:r>
              <w:rPr>
                <w:color w:val="231F20"/>
                <w:sz w:val="16"/>
              </w:rPr>
              <w:tab/>
            </w:r>
            <w:proofErr w:type="spellStart"/>
            <w:r w:rsidRPr="00362D1E">
              <w:rPr>
                <w:color w:val="231F20"/>
                <w:sz w:val="16"/>
              </w:rPr>
              <w:t>Breitenbachstrasse</w:t>
            </w:r>
            <w:proofErr w:type="spellEnd"/>
            <w:r w:rsidRPr="00362D1E">
              <w:rPr>
                <w:color w:val="231F20"/>
                <w:sz w:val="16"/>
              </w:rPr>
              <w:t xml:space="preserve"> 22,</w:t>
            </w:r>
            <w:r w:rsidRPr="00362D1E">
              <w:rPr>
                <w:color w:val="231F20"/>
                <w:spacing w:val="17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4227</w:t>
            </w:r>
            <w:r w:rsidRPr="00362D1E">
              <w:rPr>
                <w:color w:val="231F20"/>
                <w:spacing w:val="9"/>
                <w:sz w:val="16"/>
              </w:rPr>
              <w:t xml:space="preserve"> </w:t>
            </w:r>
            <w:r w:rsidRPr="00362D1E">
              <w:rPr>
                <w:color w:val="231F20"/>
                <w:sz w:val="16"/>
              </w:rPr>
              <w:t>Büsserach</w:t>
            </w:r>
            <w:r>
              <w:rPr>
                <w:color w:val="231F20"/>
                <w:sz w:val="16"/>
              </w:rPr>
              <w:tab/>
            </w:r>
            <w:r w:rsidRPr="00362D1E">
              <w:rPr>
                <w:color w:val="231F20"/>
                <w:position w:val="3"/>
                <w:sz w:val="16"/>
              </w:rPr>
              <w:t xml:space="preserve">Telefon 061 789 </w:t>
            </w:r>
            <w:r w:rsidRPr="00362D1E">
              <w:rPr>
                <w:color w:val="231F20"/>
                <w:spacing w:val="3"/>
                <w:position w:val="3"/>
                <w:sz w:val="16"/>
              </w:rPr>
              <w:t>90</w:t>
            </w:r>
            <w:r w:rsidRPr="00362D1E">
              <w:rPr>
                <w:color w:val="231F20"/>
                <w:spacing w:val="13"/>
                <w:position w:val="3"/>
                <w:sz w:val="16"/>
              </w:rPr>
              <w:t xml:space="preserve"> </w:t>
            </w:r>
            <w:r w:rsidRPr="00362D1E">
              <w:rPr>
                <w:color w:val="231F20"/>
                <w:position w:val="3"/>
                <w:sz w:val="16"/>
              </w:rPr>
              <w:t>3</w:t>
            </w:r>
            <w:r>
              <w:rPr>
                <w:color w:val="231F20"/>
                <w:position w:val="3"/>
                <w:sz w:val="16"/>
              </w:rPr>
              <w:t>2</w:t>
            </w:r>
          </w:p>
          <w:p w:rsidR="00414841" w:rsidRDefault="00414841" w:rsidP="00AE71EA">
            <w:pPr>
              <w:tabs>
                <w:tab w:val="left" w:pos="5529"/>
              </w:tabs>
              <w:rPr>
                <w:color w:val="231F20"/>
                <w:sz w:val="16"/>
              </w:rPr>
            </w:pPr>
            <w:r w:rsidRPr="00362D1E">
              <w:rPr>
                <w:color w:val="231F20"/>
                <w:sz w:val="16"/>
              </w:rPr>
              <w:tab/>
            </w:r>
            <w:r w:rsidRPr="00F815EB">
              <w:rPr>
                <w:noProof/>
                <w:color w:val="231F20"/>
                <w:position w:val="3"/>
                <w:sz w:val="16"/>
                <w:lang w:val="de-CH" w:eastAsia="de-CH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A69C62" wp14:editId="4FCA409B">
                      <wp:simplePos x="0" y="0"/>
                      <wp:positionH relativeFrom="page">
                        <wp:posOffset>900430</wp:posOffset>
                      </wp:positionH>
                      <wp:positionV relativeFrom="paragraph">
                        <wp:posOffset>-635</wp:posOffset>
                      </wp:positionV>
                      <wp:extent cx="2970000" cy="0"/>
                      <wp:effectExtent l="0" t="0" r="20955" b="19050"/>
                      <wp:wrapNone/>
                      <wp:docPr id="1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970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FAE65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DCC19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05pt" to="304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" strokecolor="#fae650" strokeweight="1pt">
                      <o:lock v:ext="edit" shapetype="f"/>
                      <w10:wrap anchorx="page"/>
                    </v:line>
                  </w:pict>
                </mc:Fallback>
              </mc:AlternateContent>
            </w:r>
            <w:r>
              <w:rPr>
                <w:color w:val="231F20"/>
                <w:sz w:val="16"/>
              </w:rPr>
              <w:t>cathrin.schmid</w:t>
            </w:r>
            <w:r w:rsidRPr="000757F1">
              <w:rPr>
                <w:color w:val="231F20"/>
                <w:sz w:val="16"/>
              </w:rPr>
              <w:t>@buesserach.ch</w:t>
            </w:r>
          </w:p>
          <w:p w:rsidR="00414841" w:rsidRPr="00AE71EA" w:rsidRDefault="00414841" w:rsidP="00AE71EA">
            <w:pPr>
              <w:pStyle w:val="Fuzeile"/>
              <w:jc w:val="right"/>
              <w:rPr>
                <w:sz w:val="18"/>
                <w:szCs w:val="18"/>
              </w:rPr>
            </w:pPr>
            <w:r w:rsidRPr="00AE71EA">
              <w:rPr>
                <w:sz w:val="18"/>
                <w:szCs w:val="18"/>
              </w:rPr>
              <w:t xml:space="preserve">Seite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PAGE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7916F3">
              <w:rPr>
                <w:bCs/>
                <w:noProof/>
                <w:sz w:val="18"/>
                <w:szCs w:val="18"/>
              </w:rPr>
              <w:t>1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  <w:r w:rsidRPr="00AE71EA">
              <w:rPr>
                <w:sz w:val="18"/>
                <w:szCs w:val="18"/>
              </w:rPr>
              <w:t xml:space="preserve"> von </w:t>
            </w:r>
            <w:r w:rsidRPr="00AE71EA">
              <w:rPr>
                <w:bCs/>
                <w:sz w:val="18"/>
                <w:szCs w:val="18"/>
              </w:rPr>
              <w:fldChar w:fldCharType="begin"/>
            </w:r>
            <w:r w:rsidRPr="00AE71EA">
              <w:rPr>
                <w:bCs/>
                <w:sz w:val="18"/>
                <w:szCs w:val="18"/>
              </w:rPr>
              <w:instrText>NUMPAGES</w:instrText>
            </w:r>
            <w:r w:rsidRPr="00AE71EA">
              <w:rPr>
                <w:bCs/>
                <w:sz w:val="18"/>
                <w:szCs w:val="18"/>
              </w:rPr>
              <w:fldChar w:fldCharType="separate"/>
            </w:r>
            <w:r w:rsidR="007916F3">
              <w:rPr>
                <w:bCs/>
                <w:noProof/>
                <w:sz w:val="18"/>
                <w:szCs w:val="18"/>
              </w:rPr>
              <w:t>2</w:t>
            </w:r>
            <w:r w:rsidRPr="00AE71E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88F" w:rsidRDefault="0081588F" w:rsidP="00362D1E">
      <w:r>
        <w:separator/>
      </w:r>
    </w:p>
  </w:footnote>
  <w:footnote w:type="continuationSeparator" w:id="0">
    <w:p w:rsidR="0081588F" w:rsidRDefault="0081588F" w:rsidP="00362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841" w:rsidRDefault="00414841" w:rsidP="00CC30D4">
    <w:pPr>
      <w:pStyle w:val="Kopfzeile"/>
      <w:tabs>
        <w:tab w:val="left" w:pos="2093"/>
        <w:tab w:val="left" w:pos="3828"/>
      </w:tabs>
    </w:pPr>
    <w:r>
      <w:rPr>
        <w:noProof/>
        <w:lang w:val="de-CH" w:eastAsia="de-CH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350645" cy="899795"/>
          <wp:effectExtent l="0" t="0" r="0" b="0"/>
          <wp:wrapThrough wrapText="bothSides">
            <wp:wrapPolygon edited="0">
              <wp:start x="0" y="0"/>
              <wp:lineTo x="0" y="21036"/>
              <wp:lineTo x="11272" y="21036"/>
              <wp:lineTo x="10054" y="14634"/>
              <wp:lineTo x="15537" y="14634"/>
              <wp:lineTo x="18889" y="11890"/>
              <wp:lineTo x="18889" y="6860"/>
              <wp:lineTo x="6398" y="1829"/>
              <wp:lineTo x="1828" y="0"/>
              <wp:lineTo x="0" y="0"/>
            </wp:wrapPolygon>
          </wp:wrapThrough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inwohnergemeinde_Buesserach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64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14841" w:rsidRDefault="00414841" w:rsidP="00CC30D4">
    <w:pPr>
      <w:pStyle w:val="Kopfzeile"/>
      <w:tabs>
        <w:tab w:val="left" w:pos="2093"/>
        <w:tab w:val="left" w:pos="3828"/>
      </w:tabs>
      <w:rPr>
        <w:sz w:val="28"/>
        <w:szCs w:val="28"/>
      </w:rPr>
    </w:pPr>
    <w:r>
      <w:tab/>
    </w:r>
    <w:r>
      <w:tab/>
    </w:r>
    <w:r>
      <w:rPr>
        <w:sz w:val="28"/>
        <w:szCs w:val="28"/>
      </w:rPr>
      <w:t xml:space="preserve">Reservationsantrag </w:t>
    </w:r>
    <w:r w:rsidR="00342A91">
      <w:rPr>
        <w:sz w:val="28"/>
        <w:szCs w:val="28"/>
      </w:rPr>
      <w:t>Kletterwand</w:t>
    </w:r>
  </w:p>
  <w:p w:rsidR="00342A91" w:rsidRDefault="00342A91" w:rsidP="00CC30D4">
    <w:pPr>
      <w:pStyle w:val="Kopfzeile"/>
      <w:tabs>
        <w:tab w:val="left" w:pos="2093"/>
        <w:tab w:val="left" w:pos="3828"/>
      </w:tabs>
      <w:rPr>
        <w:sz w:val="28"/>
        <w:szCs w:val="28"/>
      </w:rPr>
    </w:pPr>
  </w:p>
  <w:p w:rsidR="00414841" w:rsidRPr="00CC30D4" w:rsidRDefault="00414841" w:rsidP="00CC30D4">
    <w:pPr>
      <w:pStyle w:val="Kopfzeile"/>
      <w:tabs>
        <w:tab w:val="left" w:pos="3828"/>
        <w:tab w:val="left" w:pos="5954"/>
      </w:tabs>
      <w:rPr>
        <w:sz w:val="10"/>
        <w:szCs w:val="10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P9sCRGqMc4D4CPzQpahECZFjDkwWR0BujsgBjgQ+thG6hb4Ns+Cd3Fu1gKNnqMa3nDChMdEElRwk5apW2n8kXw==" w:salt="6//3+fiUHQzS5xmwSwbss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8F"/>
    <w:rsid w:val="000757F1"/>
    <w:rsid w:val="00084939"/>
    <w:rsid w:val="000B76B7"/>
    <w:rsid w:val="000C56CE"/>
    <w:rsid w:val="00117244"/>
    <w:rsid w:val="0014355D"/>
    <w:rsid w:val="001446F0"/>
    <w:rsid w:val="001B0A91"/>
    <w:rsid w:val="001D4BD7"/>
    <w:rsid w:val="001D5A21"/>
    <w:rsid w:val="001D5F5D"/>
    <w:rsid w:val="001E1B08"/>
    <w:rsid w:val="00263EBA"/>
    <w:rsid w:val="00267E46"/>
    <w:rsid w:val="002B4418"/>
    <w:rsid w:val="003212ED"/>
    <w:rsid w:val="0032541F"/>
    <w:rsid w:val="00342A91"/>
    <w:rsid w:val="00362D1E"/>
    <w:rsid w:val="003A79AC"/>
    <w:rsid w:val="003D1831"/>
    <w:rsid w:val="003E2F58"/>
    <w:rsid w:val="003F2F67"/>
    <w:rsid w:val="00414841"/>
    <w:rsid w:val="00433B02"/>
    <w:rsid w:val="00484691"/>
    <w:rsid w:val="00493081"/>
    <w:rsid w:val="00534DF3"/>
    <w:rsid w:val="00594D2D"/>
    <w:rsid w:val="005B0FE5"/>
    <w:rsid w:val="005B1E55"/>
    <w:rsid w:val="00694110"/>
    <w:rsid w:val="006C3722"/>
    <w:rsid w:val="00716A99"/>
    <w:rsid w:val="00717185"/>
    <w:rsid w:val="0073099A"/>
    <w:rsid w:val="007350A0"/>
    <w:rsid w:val="00763B9B"/>
    <w:rsid w:val="007916F3"/>
    <w:rsid w:val="007B0143"/>
    <w:rsid w:val="0080640E"/>
    <w:rsid w:val="0081588F"/>
    <w:rsid w:val="008421EF"/>
    <w:rsid w:val="00867542"/>
    <w:rsid w:val="008C0A6C"/>
    <w:rsid w:val="008E053D"/>
    <w:rsid w:val="009029A3"/>
    <w:rsid w:val="00913111"/>
    <w:rsid w:val="0091621C"/>
    <w:rsid w:val="0092314B"/>
    <w:rsid w:val="00923D9D"/>
    <w:rsid w:val="00931959"/>
    <w:rsid w:val="009C7857"/>
    <w:rsid w:val="00A67A1F"/>
    <w:rsid w:val="00A7681B"/>
    <w:rsid w:val="00AC1F1A"/>
    <w:rsid w:val="00AD0A85"/>
    <w:rsid w:val="00AD2750"/>
    <w:rsid w:val="00AE71EA"/>
    <w:rsid w:val="00B45A27"/>
    <w:rsid w:val="00BA69AB"/>
    <w:rsid w:val="00BD1E5B"/>
    <w:rsid w:val="00BE6874"/>
    <w:rsid w:val="00C37E99"/>
    <w:rsid w:val="00C57877"/>
    <w:rsid w:val="00C57F21"/>
    <w:rsid w:val="00C71A24"/>
    <w:rsid w:val="00CA5A02"/>
    <w:rsid w:val="00CC30D4"/>
    <w:rsid w:val="00D42AA4"/>
    <w:rsid w:val="00DA482B"/>
    <w:rsid w:val="00DC3102"/>
    <w:rsid w:val="00E11AF4"/>
    <w:rsid w:val="00E34A0F"/>
    <w:rsid w:val="00E73A53"/>
    <w:rsid w:val="00EB16F7"/>
    <w:rsid w:val="00ED6AB1"/>
    <w:rsid w:val="00EF6D2B"/>
    <w:rsid w:val="00F14FAF"/>
    <w:rsid w:val="00F301CC"/>
    <w:rsid w:val="00F358A6"/>
    <w:rsid w:val="00F35F4C"/>
    <w:rsid w:val="00F815EB"/>
    <w:rsid w:val="00FE5EC8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0A9B8F2"/>
  <w15:docId w15:val="{CB02EBA2-2693-4D16-BF0F-F295AB9A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Microsoft New Tai Lue" w:eastAsia="Microsoft New Tai Lue" w:hAnsi="Microsoft New Tai Lue" w:cs="Microsoft New Tai Lue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362D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2D1E"/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styleId="Sprechblasentext">
    <w:name w:val="Balloon Text"/>
    <w:basedOn w:val="Standard"/>
    <w:link w:val="SprechblasentextZchn"/>
    <w:semiHidden/>
    <w:unhideWhenUsed/>
    <w:rsid w:val="0073099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099A"/>
    <w:rPr>
      <w:rFonts w:ascii="Segoe UI" w:eastAsia="Microsoft New Tai Lue" w:hAnsi="Segoe UI" w:cs="Segoe UI"/>
      <w:sz w:val="18"/>
      <w:szCs w:val="18"/>
      <w:lang w:val="de-DE" w:eastAsia="de-DE" w:bidi="de-DE"/>
    </w:rPr>
  </w:style>
  <w:style w:type="character" w:styleId="Hyperlink">
    <w:name w:val="Hyperlink"/>
    <w:basedOn w:val="Absatz-Standardschriftart"/>
    <w:uiPriority w:val="99"/>
    <w:unhideWhenUsed/>
    <w:rsid w:val="000757F1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CA5A02"/>
    <w:rPr>
      <w:color w:val="808080"/>
    </w:rPr>
  </w:style>
  <w:style w:type="table" w:styleId="Tabellenraster">
    <w:name w:val="Table Grid"/>
    <w:basedOn w:val="NormaleTabelle"/>
    <w:uiPriority w:val="39"/>
    <w:rsid w:val="002B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Gemeindeschreiberei\Reglemente\Ben&#252;tzungsreglement\&#220;berarbeitung%20Ben&#252;tzungsreglement_2021\Reservationsantr&#228;ge\Reservationsantrag_Pausenhal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5CF6DDAE104730BC8F01BAF8A51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7B7C0-CEDB-400F-8539-B5F6FC308596}"/>
      </w:docPartPr>
      <w:docPartBody>
        <w:p w:rsidR="00000000" w:rsidRDefault="000D4746" w:rsidP="000D4746">
          <w:pPr>
            <w:pStyle w:val="AC5CF6DDAE104730BC8F01BAF8A51C20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4C5E516DCC847F187433F372DEE0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C8A6E6-2DC1-46A8-BF70-E9028342648C}"/>
      </w:docPartPr>
      <w:docPartBody>
        <w:p w:rsidR="00000000" w:rsidRDefault="000D4746" w:rsidP="000D4746">
          <w:pPr>
            <w:pStyle w:val="A4C5E516DCC847F187433F372DEE066A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78E06E8A1B4AA1B7A5DED30AC58E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99701F-45AE-4DE2-9630-2A2DFC3F4E66}"/>
      </w:docPartPr>
      <w:docPartBody>
        <w:p w:rsidR="00000000" w:rsidRDefault="000D4746" w:rsidP="000D4746">
          <w:pPr>
            <w:pStyle w:val="F978E06E8A1B4AA1B7A5DED30AC58EF4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C9F61FA5D434B568EE4D2BB4DA9F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6D5C22-3C28-4495-9609-3F941D3A3D71}"/>
      </w:docPartPr>
      <w:docPartBody>
        <w:p w:rsidR="00000000" w:rsidRDefault="000D4746" w:rsidP="000D4746">
          <w:pPr>
            <w:pStyle w:val="7C9F61FA5D434B568EE4D2BB4DA9FE0B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1F6CAADE3C4D09A66CDA4044BA6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0FFA3-B4B8-40C2-963C-88BD5F0BD9E9}"/>
      </w:docPartPr>
      <w:docPartBody>
        <w:p w:rsidR="00000000" w:rsidRDefault="000D4746" w:rsidP="000D4746">
          <w:pPr>
            <w:pStyle w:val="951F6CAADE3C4D09A66CDA4044BA6982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EA2A3951454388A979D2AA258FA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FA5E1-FD4F-43FA-BC1D-A85FC0834238}"/>
      </w:docPartPr>
      <w:docPartBody>
        <w:p w:rsidR="00000000" w:rsidRDefault="000D4746" w:rsidP="000D4746">
          <w:pPr>
            <w:pStyle w:val="4FEA2A3951454388A979D2AA258FA8EE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FB4D3BFDC2A42F7B32150558AEE0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A1EC1-D5DB-4E9B-B9AA-BCE11058D470}"/>
      </w:docPartPr>
      <w:docPartBody>
        <w:p w:rsidR="00000000" w:rsidRDefault="000D4746" w:rsidP="000D4746">
          <w:pPr>
            <w:pStyle w:val="5FB4D3BFDC2A42F7B32150558AEE0628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6F91776C0D404F99A1B577B9B58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48B363-253B-42BD-8043-3B82745F51E7}"/>
      </w:docPartPr>
      <w:docPartBody>
        <w:p w:rsidR="00000000" w:rsidRDefault="000D4746" w:rsidP="000D4746">
          <w:pPr>
            <w:pStyle w:val="756F91776C0D404F99A1B577B9B584EB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47CA3EF9A04966B7130EF89D047E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77758-E51B-4BC3-8AE4-376F2D3D7789}"/>
      </w:docPartPr>
      <w:docPartBody>
        <w:p w:rsidR="00000000" w:rsidRDefault="000D4746" w:rsidP="000D4746">
          <w:pPr>
            <w:pStyle w:val="D647CA3EF9A04966B7130EF89D047E79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29F39F63114E7B8D63551754C6F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ABAAB-E684-4D01-BD2A-DFE2CF379E88}"/>
      </w:docPartPr>
      <w:docPartBody>
        <w:p w:rsidR="00000000" w:rsidRDefault="000D4746" w:rsidP="000D4746">
          <w:pPr>
            <w:pStyle w:val="A029F39F63114E7B8D63551754C6F548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B566FEA43F408B97EE4C65D92FD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55B77-FE50-40E1-B749-982661D13CF6}"/>
      </w:docPartPr>
      <w:docPartBody>
        <w:p w:rsidR="00000000" w:rsidRDefault="000D4746" w:rsidP="000D4746">
          <w:pPr>
            <w:pStyle w:val="BAB566FEA43F408B97EE4C65D92FD5F2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6C0B8DCF01341D1B6E0B799D6297D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5F6A04-1A5B-44CD-AF8B-3F1C2BC8F0E2}"/>
      </w:docPartPr>
      <w:docPartBody>
        <w:p w:rsidR="00000000" w:rsidRDefault="000D4746" w:rsidP="000D4746">
          <w:pPr>
            <w:pStyle w:val="36C0B8DCF01341D1B6E0B799D6297D78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57EC2861DD540218BD1B5989A2552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F720E-361F-4BD5-9F8D-8DC9346B8456}"/>
      </w:docPartPr>
      <w:docPartBody>
        <w:p w:rsidR="00000000" w:rsidRDefault="000D4746" w:rsidP="000D4746">
          <w:pPr>
            <w:pStyle w:val="557EC2861DD540218BD1B5989A25525F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29A560B95E74DDF9456C64F0B7E9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8E5470-FDFF-49AB-BD64-6DB254B7D5D9}"/>
      </w:docPartPr>
      <w:docPartBody>
        <w:p w:rsidR="00000000" w:rsidRDefault="000D4746" w:rsidP="000D4746">
          <w:pPr>
            <w:pStyle w:val="B29A560B95E74DDF9456C64F0B7E9DFA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AB8FBAC73864D3C910602F5FB4E6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BFFA13-D253-44DB-B4B9-8B3AB21AF484}"/>
      </w:docPartPr>
      <w:docPartBody>
        <w:p w:rsidR="00000000" w:rsidRDefault="000D4746" w:rsidP="000D4746">
          <w:pPr>
            <w:pStyle w:val="EAB8FBAC73864D3C910602F5FB4E64842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CA7DA5067914E1FA3BC3080885EAD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D9CAAB-9277-4DFB-96A4-5F28233713F6}"/>
      </w:docPartPr>
      <w:docPartBody>
        <w:p w:rsidR="00000000" w:rsidRDefault="000D4746" w:rsidP="000D4746">
          <w:pPr>
            <w:pStyle w:val="1CA7DA5067914E1FA3BC3080885EAD451"/>
          </w:pPr>
          <w:r w:rsidRPr="007246C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46"/>
    <w:rsid w:val="000D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D4746"/>
    <w:rPr>
      <w:color w:val="808080"/>
    </w:rPr>
  </w:style>
  <w:style w:type="paragraph" w:customStyle="1" w:styleId="AC5CF6DDAE104730BC8F01BAF8A51C20">
    <w:name w:val="AC5CF6DDAE104730BC8F01BAF8A51C20"/>
    <w:rsid w:val="000D4746"/>
  </w:style>
  <w:style w:type="paragraph" w:customStyle="1" w:styleId="A4C5E516DCC847F187433F372DEE066A">
    <w:name w:val="A4C5E516DCC847F187433F372DEE066A"/>
    <w:rsid w:val="000D4746"/>
  </w:style>
  <w:style w:type="paragraph" w:customStyle="1" w:styleId="F978E06E8A1B4AA1B7A5DED30AC58EF4">
    <w:name w:val="F978E06E8A1B4AA1B7A5DED30AC58EF4"/>
    <w:rsid w:val="000D4746"/>
  </w:style>
  <w:style w:type="paragraph" w:customStyle="1" w:styleId="7C9F61FA5D434B568EE4D2BB4DA9FE0B">
    <w:name w:val="7C9F61FA5D434B568EE4D2BB4DA9FE0B"/>
    <w:rsid w:val="000D4746"/>
  </w:style>
  <w:style w:type="paragraph" w:customStyle="1" w:styleId="951F6CAADE3C4D09A66CDA4044BA6982">
    <w:name w:val="951F6CAADE3C4D09A66CDA4044BA6982"/>
    <w:rsid w:val="000D4746"/>
  </w:style>
  <w:style w:type="paragraph" w:customStyle="1" w:styleId="4FEA2A3951454388A979D2AA258FA8EE">
    <w:name w:val="4FEA2A3951454388A979D2AA258FA8EE"/>
    <w:rsid w:val="000D4746"/>
  </w:style>
  <w:style w:type="paragraph" w:customStyle="1" w:styleId="5FB4D3BFDC2A42F7B32150558AEE0628">
    <w:name w:val="5FB4D3BFDC2A42F7B32150558AEE0628"/>
    <w:rsid w:val="000D4746"/>
  </w:style>
  <w:style w:type="paragraph" w:customStyle="1" w:styleId="756F91776C0D404F99A1B577B9B584EB">
    <w:name w:val="756F91776C0D404F99A1B577B9B584EB"/>
    <w:rsid w:val="000D4746"/>
  </w:style>
  <w:style w:type="paragraph" w:customStyle="1" w:styleId="D647CA3EF9A04966B7130EF89D047E79">
    <w:name w:val="D647CA3EF9A04966B7130EF89D047E79"/>
    <w:rsid w:val="000D4746"/>
  </w:style>
  <w:style w:type="paragraph" w:customStyle="1" w:styleId="A029F39F63114E7B8D63551754C6F548">
    <w:name w:val="A029F39F63114E7B8D63551754C6F548"/>
    <w:rsid w:val="000D4746"/>
  </w:style>
  <w:style w:type="paragraph" w:customStyle="1" w:styleId="BAB566FEA43F408B97EE4C65D92FD5F2">
    <w:name w:val="BAB566FEA43F408B97EE4C65D92FD5F2"/>
    <w:rsid w:val="000D4746"/>
  </w:style>
  <w:style w:type="paragraph" w:customStyle="1" w:styleId="36C0B8DCF01341D1B6E0B799D6297D78">
    <w:name w:val="36C0B8DCF01341D1B6E0B799D6297D78"/>
    <w:rsid w:val="000D4746"/>
  </w:style>
  <w:style w:type="paragraph" w:customStyle="1" w:styleId="557EC2861DD540218BD1B5989A25525F">
    <w:name w:val="557EC2861DD540218BD1B5989A25525F"/>
    <w:rsid w:val="000D4746"/>
  </w:style>
  <w:style w:type="paragraph" w:customStyle="1" w:styleId="B29A560B95E74DDF9456C64F0B7E9DFA">
    <w:name w:val="B29A560B95E74DDF9456C64F0B7E9DFA"/>
    <w:rsid w:val="000D4746"/>
  </w:style>
  <w:style w:type="paragraph" w:customStyle="1" w:styleId="EAB8FBAC73864D3C910602F5FB4E6484">
    <w:name w:val="EAB8FBAC73864D3C910602F5FB4E6484"/>
    <w:rsid w:val="000D4746"/>
  </w:style>
  <w:style w:type="paragraph" w:customStyle="1" w:styleId="1CA7DA5067914E1FA3BC3080885EAD45">
    <w:name w:val="1CA7DA5067914E1FA3BC3080885EAD45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AC5CF6DDAE104730BC8F01BAF8A51C201">
    <w:name w:val="AC5CF6DDAE104730BC8F01BAF8A51C20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A4C5E516DCC847F187433F372DEE066A1">
    <w:name w:val="A4C5E516DCC847F187433F372DEE066A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F978E06E8A1B4AA1B7A5DED30AC58EF41">
    <w:name w:val="F978E06E8A1B4AA1B7A5DED30AC58EF4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7C9F61FA5D434B568EE4D2BB4DA9FE0B1">
    <w:name w:val="7C9F61FA5D434B568EE4D2BB4DA9FE0B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951F6CAADE3C4D09A66CDA4044BA69821">
    <w:name w:val="951F6CAADE3C4D09A66CDA4044BA6982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4FEA2A3951454388A979D2AA258FA8EE1">
    <w:name w:val="4FEA2A3951454388A979D2AA258FA8EE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5FB4D3BFDC2A42F7B32150558AEE06281">
    <w:name w:val="5FB4D3BFDC2A42F7B32150558AEE0628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756F91776C0D404F99A1B577B9B584EB1">
    <w:name w:val="756F91776C0D404F99A1B577B9B584EB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D647CA3EF9A04966B7130EF89D047E791">
    <w:name w:val="D647CA3EF9A04966B7130EF89D047E79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A029F39F63114E7B8D63551754C6F5481">
    <w:name w:val="A029F39F63114E7B8D63551754C6F548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BAB566FEA43F408B97EE4C65D92FD5F21">
    <w:name w:val="BAB566FEA43F408B97EE4C65D92FD5F2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36C0B8DCF01341D1B6E0B799D6297D781">
    <w:name w:val="36C0B8DCF01341D1B6E0B799D6297D78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557EC2861DD540218BD1B5989A25525F1">
    <w:name w:val="557EC2861DD540218BD1B5989A25525F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B29A560B95E74DDF9456C64F0B7E9DFA1">
    <w:name w:val="B29A560B95E74DDF9456C64F0B7E9DFA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EAB8FBAC73864D3C910602F5FB4E64841">
    <w:name w:val="EAB8FBAC73864D3C910602F5FB4E6484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1CA7DA5067914E1FA3BC3080885EAD451">
    <w:name w:val="1CA7DA5067914E1FA3BC3080885EAD451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AC5CF6DDAE104730BC8F01BAF8A51C202">
    <w:name w:val="AC5CF6DDAE104730BC8F01BAF8A51C20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A4C5E516DCC847F187433F372DEE066A2">
    <w:name w:val="A4C5E516DCC847F187433F372DEE066A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sz w:val="24"/>
      <w:szCs w:val="24"/>
      <w:lang w:val="de-DE" w:eastAsia="de-DE" w:bidi="de-DE"/>
    </w:rPr>
  </w:style>
  <w:style w:type="paragraph" w:customStyle="1" w:styleId="F978E06E8A1B4AA1B7A5DED30AC58EF42">
    <w:name w:val="F978E06E8A1B4AA1B7A5DED30AC58EF4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7C9F61FA5D434B568EE4D2BB4DA9FE0B2">
    <w:name w:val="7C9F61FA5D434B568EE4D2BB4DA9FE0B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951F6CAADE3C4D09A66CDA4044BA69822">
    <w:name w:val="951F6CAADE3C4D09A66CDA4044BA6982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4FEA2A3951454388A979D2AA258FA8EE2">
    <w:name w:val="4FEA2A3951454388A979D2AA258FA8EE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5FB4D3BFDC2A42F7B32150558AEE06282">
    <w:name w:val="5FB4D3BFDC2A42F7B32150558AEE0628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756F91776C0D404F99A1B577B9B584EB2">
    <w:name w:val="756F91776C0D404F99A1B577B9B584EB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D647CA3EF9A04966B7130EF89D047E792">
    <w:name w:val="D647CA3EF9A04966B7130EF89D047E79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A029F39F63114E7B8D63551754C6F5482">
    <w:name w:val="A029F39F63114E7B8D63551754C6F548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BAB566FEA43F408B97EE4C65D92FD5F22">
    <w:name w:val="BAB566FEA43F408B97EE4C65D92FD5F2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36C0B8DCF01341D1B6E0B799D6297D782">
    <w:name w:val="36C0B8DCF01341D1B6E0B799D6297D78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557EC2861DD540218BD1B5989A25525F2">
    <w:name w:val="557EC2861DD540218BD1B5989A25525F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B29A560B95E74DDF9456C64F0B7E9DFA2">
    <w:name w:val="B29A560B95E74DDF9456C64F0B7E9DFA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  <w:style w:type="paragraph" w:customStyle="1" w:styleId="EAB8FBAC73864D3C910602F5FB4E64842">
    <w:name w:val="EAB8FBAC73864D3C910602F5FB4E64842"/>
    <w:rsid w:val="000D4746"/>
    <w:pPr>
      <w:widowControl w:val="0"/>
      <w:autoSpaceDE w:val="0"/>
      <w:autoSpaceDN w:val="0"/>
      <w:spacing w:after="0" w:line="240" w:lineRule="auto"/>
    </w:pPr>
    <w:rPr>
      <w:rFonts w:ascii="Microsoft New Tai Lue" w:eastAsia="Microsoft New Tai Lue" w:hAnsi="Microsoft New Tai Lue" w:cs="Microsoft New Tai Lue"/>
      <w:lang w:val="de-DE" w:eastAsia="de-DE"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8AA53-E91B-45E9-93DB-4729F8A6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Reservationsantrag_Pausenhalle</Template>
  <TotalTime>0</TotalTime>
  <Pages>2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Hofer</dc:creator>
  <cp:lastModifiedBy>Vanessa Hofer</cp:lastModifiedBy>
  <cp:revision>3</cp:revision>
  <cp:lastPrinted>2022-03-04T10:32:00Z</cp:lastPrinted>
  <dcterms:created xsi:type="dcterms:W3CDTF">2023-02-24T12:56:00Z</dcterms:created>
  <dcterms:modified xsi:type="dcterms:W3CDTF">2023-02-24T12:58:00Z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2020-04-26T00:00:00Z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2020-04-26T00:00:00Z</vt:filetime>
  </property>
</Properties>
</file>